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FEB" w:rsidRDefault="00973FEB" w:rsidP="00712B52">
      <w:pPr>
        <w:jc w:val="center"/>
        <w:rPr>
          <w:b/>
          <w:i/>
          <w:color w:val="000000"/>
          <w:sz w:val="44"/>
        </w:rPr>
      </w:pPr>
    </w:p>
    <w:p w:rsidR="00973FEB" w:rsidRPr="000941F7" w:rsidRDefault="00973FEB" w:rsidP="00712B52">
      <w:pPr>
        <w:jc w:val="center"/>
        <w:rPr>
          <w:b/>
          <w:i/>
          <w:color w:val="000000"/>
          <w:sz w:val="44"/>
        </w:rPr>
      </w:pPr>
      <w:r w:rsidRPr="00160989">
        <w:rPr>
          <w:b/>
          <w:i/>
          <w:color w:val="000000"/>
          <w:sz w:val="44"/>
        </w:rP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343.5pt" o:ole="">
            <v:imagedata r:id="rId7" o:title=""/>
          </v:shape>
          <o:OLEObject Type="Embed" ProgID="PowerPoint.Slide.12" ShapeID="_x0000_i1025" DrawAspect="Content" ObjectID="_1490697781" r:id="rId8"/>
        </w:object>
      </w:r>
    </w:p>
    <w:p w:rsidR="00973FEB" w:rsidRDefault="00973FEB" w:rsidP="00712B52">
      <w:pPr>
        <w:jc w:val="center"/>
        <w:rPr>
          <w:b/>
          <w:i/>
          <w:color w:val="000000"/>
          <w:sz w:val="44"/>
        </w:rPr>
      </w:pPr>
    </w:p>
    <w:p w:rsidR="00973FEB" w:rsidRDefault="00973FEB" w:rsidP="00712B52">
      <w:pPr>
        <w:jc w:val="center"/>
        <w:rPr>
          <w:b/>
          <w:i/>
          <w:color w:val="000000"/>
          <w:sz w:val="44"/>
        </w:rPr>
      </w:pPr>
    </w:p>
    <w:p w:rsidR="00973FEB" w:rsidRDefault="00973FEB" w:rsidP="00712B52">
      <w:pPr>
        <w:jc w:val="center"/>
        <w:rPr>
          <w:b/>
          <w:i/>
          <w:color w:val="000000"/>
          <w:sz w:val="44"/>
        </w:rPr>
      </w:pPr>
      <w:r w:rsidRPr="000941F7">
        <w:rPr>
          <w:b/>
          <w:i/>
          <w:color w:val="000000"/>
          <w:sz w:val="44"/>
        </w:rPr>
        <w:object w:dxaOrig="7200" w:dyaOrig="5407">
          <v:shape id="_x0000_i1026" type="#_x0000_t75" style="width:475.5pt;height:343.5pt" o:ole="">
            <v:imagedata r:id="rId9" o:title=""/>
          </v:shape>
          <o:OLEObject Type="Embed" ProgID="PowerPoint.Slide.12" ShapeID="_x0000_i1026" DrawAspect="Content" ObjectID="_1490697782" r:id="rId10"/>
        </w:object>
      </w:r>
    </w:p>
    <w:p w:rsidR="00973FEB" w:rsidRDefault="00973FEB" w:rsidP="00712B52">
      <w:pPr>
        <w:jc w:val="center"/>
        <w:rPr>
          <w:b/>
          <w:i/>
          <w:color w:val="000000"/>
          <w:sz w:val="44"/>
        </w:rPr>
      </w:pPr>
    </w:p>
    <w:p w:rsidR="00973FEB" w:rsidRDefault="00973FEB" w:rsidP="00712B52">
      <w:pPr>
        <w:jc w:val="center"/>
        <w:rPr>
          <w:b/>
          <w:i/>
          <w:color w:val="000000"/>
          <w:sz w:val="44"/>
        </w:rPr>
      </w:pPr>
    </w:p>
    <w:p w:rsidR="00973FEB" w:rsidRDefault="00973FEB" w:rsidP="000E50FF">
      <w:pPr>
        <w:tabs>
          <w:tab w:val="left" w:pos="2975"/>
        </w:tabs>
        <w:rPr>
          <w:noProof/>
        </w:rPr>
      </w:pPr>
    </w:p>
    <w:p w:rsidR="00973FEB" w:rsidRPr="00E87E53" w:rsidRDefault="00973FEB" w:rsidP="00634E90">
      <w:pPr>
        <w:jc w:val="center"/>
        <w:rPr>
          <w:sz w:val="28"/>
          <w:szCs w:val="28"/>
        </w:rPr>
      </w:pPr>
      <w:r w:rsidRPr="00E87E53">
        <w:rPr>
          <w:sz w:val="28"/>
          <w:szCs w:val="28"/>
        </w:rPr>
        <w:t>Характеристика населения прошедшего диспансеризацию</w:t>
      </w:r>
    </w:p>
    <w:p w:rsidR="00973FEB" w:rsidRPr="00E87E53" w:rsidRDefault="00973FEB" w:rsidP="00634E90">
      <w:pPr>
        <w:jc w:val="center"/>
      </w:pPr>
      <w:r w:rsidRPr="00E87E53">
        <w:rPr>
          <w:sz w:val="28"/>
          <w:szCs w:val="28"/>
        </w:rPr>
        <w:t xml:space="preserve"> в Зеленодольском районе в 201</w:t>
      </w:r>
      <w:r>
        <w:rPr>
          <w:sz w:val="28"/>
          <w:szCs w:val="28"/>
        </w:rPr>
        <w:t>3-</w:t>
      </w:r>
      <w:smartTag w:uri="urn:schemas-microsoft-com:office:smarttags" w:element="metricconverter">
        <w:smartTagPr>
          <w:attr w:name="ProductID" w:val="2014 г"/>
        </w:smartTagPr>
        <w:r w:rsidRPr="00E87E53">
          <w:rPr>
            <w:sz w:val="28"/>
            <w:szCs w:val="28"/>
          </w:rPr>
          <w:t>201</w:t>
        </w:r>
        <w:r>
          <w:rPr>
            <w:sz w:val="28"/>
            <w:szCs w:val="28"/>
          </w:rPr>
          <w:t xml:space="preserve">4 </w:t>
        </w:r>
        <w:r w:rsidRPr="00E87E53">
          <w:rPr>
            <w:sz w:val="28"/>
            <w:szCs w:val="28"/>
          </w:rPr>
          <w:t>г</w:t>
        </w:r>
      </w:smartTag>
      <w:r>
        <w:rPr>
          <w:sz w:val="28"/>
          <w:szCs w:val="28"/>
        </w:rPr>
        <w:t>.г.</w:t>
      </w:r>
    </w:p>
    <w:p w:rsidR="00973FEB" w:rsidRPr="00E87E53" w:rsidRDefault="00973FEB" w:rsidP="00634E90">
      <w:pPr>
        <w:jc w:val="center"/>
      </w:pPr>
    </w:p>
    <w:p w:rsidR="00973FEB" w:rsidRDefault="00973FEB" w:rsidP="00634E90">
      <w:r>
        <w:rPr>
          <w:noProof/>
        </w:rPr>
        <w:pict>
          <v:shape id="Диаграмма 3" o:spid="_x0000_i1027" type="#_x0000_t75" style="width:496.5pt;height:191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">
            <v:imagedata r:id="rId11" o:title=""/>
            <o:lock v:ext="edit" aspectratio="f"/>
          </v:shape>
        </w:pict>
      </w:r>
    </w:p>
    <w:p w:rsidR="00973FEB" w:rsidRPr="006054CD" w:rsidRDefault="00973FEB" w:rsidP="00634E90"/>
    <w:p w:rsidR="00973FEB" w:rsidRDefault="00973FEB" w:rsidP="00634E90"/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  <w:r w:rsidRPr="006054CD">
        <w:rPr>
          <w:sz w:val="28"/>
          <w:szCs w:val="28"/>
        </w:rPr>
        <w:t>Возрастная структу</w:t>
      </w:r>
      <w:r>
        <w:rPr>
          <w:sz w:val="28"/>
          <w:szCs w:val="28"/>
        </w:rPr>
        <w:t>ра, прошедших диспансеризацию в 2013-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 г</w:t>
        </w:r>
      </w:smartTag>
      <w:r>
        <w:rPr>
          <w:sz w:val="28"/>
          <w:szCs w:val="28"/>
        </w:rPr>
        <w:t>.г.</w:t>
      </w: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  <w:r w:rsidRPr="003B13B6">
        <w:rPr>
          <w:noProof/>
          <w:sz w:val="28"/>
          <w:szCs w:val="28"/>
        </w:rPr>
        <w:pict>
          <v:shape id="Рисунок 6" o:spid="_x0000_i1028" type="#_x0000_t75" style="width:451.5pt;height:149.25pt;visibility:visible">
            <v:imagedata r:id="rId12" o:title=""/>
          </v:shape>
        </w:pict>
      </w: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Распределение населения, прошедшего диспансеризацию по группам здоровья в  Зеленодольском районе в 2013-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 г</w:t>
        </w:r>
      </w:smartTag>
      <w:r>
        <w:rPr>
          <w:sz w:val="28"/>
          <w:szCs w:val="28"/>
        </w:rPr>
        <w:t>.г.</w:t>
      </w: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  <w:r w:rsidRPr="003B13B6">
        <w:rPr>
          <w:noProof/>
          <w:sz w:val="28"/>
          <w:szCs w:val="28"/>
        </w:rPr>
        <w:pict>
          <v:shape id="Рисунок 10" o:spid="_x0000_i1029" type="#_x0000_t75" style="width:519.75pt;height:164.25pt;visibility:visible">
            <v:imagedata r:id="rId13" o:title=""/>
          </v:shape>
        </w:pict>
      </w: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468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4680"/>
        </w:tabs>
        <w:jc w:val="center"/>
        <w:rPr>
          <w:sz w:val="28"/>
          <w:szCs w:val="28"/>
        </w:rPr>
      </w:pPr>
    </w:p>
    <w:p w:rsidR="00973FEB" w:rsidRPr="00384ECE" w:rsidRDefault="00973FEB" w:rsidP="00634E90">
      <w:pPr>
        <w:tabs>
          <w:tab w:val="left" w:pos="4680"/>
        </w:tabs>
        <w:jc w:val="center"/>
        <w:rPr>
          <w:sz w:val="28"/>
          <w:szCs w:val="28"/>
        </w:rPr>
      </w:pPr>
      <w:r w:rsidRPr="00384ECE">
        <w:rPr>
          <w:sz w:val="28"/>
          <w:szCs w:val="28"/>
        </w:rPr>
        <w:t>Тактика в отношении пациентов по результатам</w:t>
      </w:r>
    </w:p>
    <w:p w:rsidR="00973FEB" w:rsidRPr="00384ECE" w:rsidRDefault="00973FEB" w:rsidP="00634E90">
      <w:pPr>
        <w:tabs>
          <w:tab w:val="left" w:pos="4680"/>
        </w:tabs>
        <w:jc w:val="center"/>
      </w:pPr>
      <w:r w:rsidRPr="00384ECE">
        <w:rPr>
          <w:sz w:val="28"/>
          <w:szCs w:val="28"/>
        </w:rPr>
        <w:t xml:space="preserve"> диспансеризации в ЗМР в 2013</w:t>
      </w:r>
      <w:r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 г</w:t>
        </w:r>
      </w:smartTag>
      <w:r>
        <w:rPr>
          <w:sz w:val="28"/>
          <w:szCs w:val="28"/>
        </w:rPr>
        <w:t>.г.</w:t>
      </w: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  <w:r w:rsidRPr="00A35875">
        <w:rPr>
          <w:b/>
          <w:noProof/>
          <w:sz w:val="28"/>
          <w:szCs w:val="28"/>
        </w:rPr>
        <w:object w:dxaOrig="8660" w:dyaOrig="8958">
          <v:shape id="_x0000_i1030" type="#_x0000_t75" style="width:429pt;height:447.75pt;visibility:visible" o:ole="">
            <v:imagedata r:id="rId14" o:title=""/>
            <o:lock v:ext="edit" aspectratio="f"/>
          </v:shape>
          <o:OLEObject Type="Embed" ProgID="Excel.Chart.8" ShapeID="_x0000_i1030" DrawAspect="Content" ObjectID="_1490697783" r:id="rId15"/>
        </w:object>
      </w: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  <w:r w:rsidRPr="00466B66">
        <w:rPr>
          <w:sz w:val="28"/>
          <w:szCs w:val="28"/>
        </w:rPr>
        <w:t xml:space="preserve">Удельный вес </w:t>
      </w:r>
      <w:r>
        <w:rPr>
          <w:sz w:val="28"/>
          <w:szCs w:val="28"/>
        </w:rPr>
        <w:t xml:space="preserve">некоторой </w:t>
      </w:r>
      <w:r w:rsidRPr="00466B66">
        <w:rPr>
          <w:sz w:val="28"/>
          <w:szCs w:val="28"/>
        </w:rPr>
        <w:t>выявленной патологии у лиц</w:t>
      </w:r>
      <w:r>
        <w:rPr>
          <w:sz w:val="28"/>
          <w:szCs w:val="28"/>
        </w:rPr>
        <w:t>,</w:t>
      </w:r>
      <w:r w:rsidRPr="00466B66">
        <w:rPr>
          <w:sz w:val="28"/>
          <w:szCs w:val="28"/>
        </w:rPr>
        <w:t xml:space="preserve"> прошедших </w:t>
      </w:r>
    </w:p>
    <w:p w:rsidR="00973FEB" w:rsidRPr="00466B66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  <w:r w:rsidRPr="00466B66">
        <w:rPr>
          <w:sz w:val="28"/>
          <w:szCs w:val="28"/>
        </w:rPr>
        <w:t xml:space="preserve">1 этап диспансеризации в Зеленодольском районе в </w:t>
      </w:r>
      <w:r>
        <w:rPr>
          <w:sz w:val="28"/>
          <w:szCs w:val="28"/>
        </w:rPr>
        <w:t>2013-</w:t>
      </w:r>
      <w:smartTag w:uri="urn:schemas-microsoft-com:office:smarttags" w:element="metricconverter">
        <w:smartTagPr>
          <w:attr w:name="ProductID" w:val="2014 г"/>
        </w:smartTagPr>
        <w:r w:rsidRPr="00466B66">
          <w:rPr>
            <w:sz w:val="28"/>
            <w:szCs w:val="28"/>
          </w:rPr>
          <w:t>201</w:t>
        </w:r>
        <w:r>
          <w:rPr>
            <w:sz w:val="28"/>
            <w:szCs w:val="28"/>
          </w:rPr>
          <w:t>4</w:t>
        </w:r>
        <w:r w:rsidRPr="00466B66"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.г.</w:t>
      </w: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  <w:r w:rsidRPr="00A35875">
        <w:rPr>
          <w:noProof/>
          <w:sz w:val="28"/>
          <w:szCs w:val="28"/>
        </w:rPr>
        <w:object w:dxaOrig="8660" w:dyaOrig="5060">
          <v:shape id="_x0000_i1031" type="#_x0000_t75" style="width:429pt;height:250.5pt;visibility:visible" o:ole="">
            <v:imagedata r:id="rId16" o:title=""/>
            <o:lock v:ext="edit" aspectratio="f"/>
          </v:shape>
          <o:OLEObject Type="Embed" ProgID="Excel.Chart.8" ShapeID="_x0000_i1031" DrawAspect="Content" ObjectID="_1490697784" r:id="rId17"/>
        </w:object>
      </w: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Pr="004C1329" w:rsidRDefault="00973FEB" w:rsidP="00634E90">
      <w:pPr>
        <w:tabs>
          <w:tab w:val="left" w:pos="1560"/>
        </w:tabs>
        <w:jc w:val="center"/>
        <w:rPr>
          <w:sz w:val="28"/>
          <w:szCs w:val="28"/>
        </w:rPr>
      </w:pPr>
      <w:r w:rsidRPr="004C1329">
        <w:rPr>
          <w:sz w:val="28"/>
          <w:szCs w:val="28"/>
        </w:rPr>
        <w:t xml:space="preserve">Структура  </w:t>
      </w:r>
      <w:r>
        <w:rPr>
          <w:sz w:val="28"/>
          <w:szCs w:val="28"/>
        </w:rPr>
        <w:t>доминирующей патологии</w:t>
      </w:r>
      <w:r w:rsidRPr="004C1329">
        <w:rPr>
          <w:sz w:val="28"/>
          <w:szCs w:val="28"/>
        </w:rPr>
        <w:t xml:space="preserve">  при проведении</w:t>
      </w:r>
    </w:p>
    <w:p w:rsidR="00973FEB" w:rsidRDefault="00973FEB" w:rsidP="00634E90">
      <w:pPr>
        <w:tabs>
          <w:tab w:val="left" w:pos="3369"/>
          <w:tab w:val="left" w:pos="3777"/>
        </w:tabs>
        <w:jc w:val="center"/>
        <w:rPr>
          <w:sz w:val="28"/>
          <w:szCs w:val="28"/>
        </w:rPr>
      </w:pPr>
      <w:r w:rsidRPr="004C1329">
        <w:rPr>
          <w:sz w:val="28"/>
          <w:szCs w:val="28"/>
        </w:rPr>
        <w:t>диспансеризации в З</w:t>
      </w:r>
      <w:r>
        <w:rPr>
          <w:sz w:val="28"/>
          <w:szCs w:val="28"/>
        </w:rPr>
        <w:t>еленодольском районе</w:t>
      </w:r>
      <w:r w:rsidRPr="004C1329">
        <w:rPr>
          <w:sz w:val="28"/>
          <w:szCs w:val="28"/>
        </w:rPr>
        <w:t xml:space="preserve"> в 201</w:t>
      </w:r>
      <w:r>
        <w:rPr>
          <w:sz w:val="28"/>
          <w:szCs w:val="28"/>
        </w:rPr>
        <w:t>4</w:t>
      </w:r>
      <w:r w:rsidRPr="004C1329">
        <w:rPr>
          <w:sz w:val="28"/>
          <w:szCs w:val="28"/>
        </w:rPr>
        <w:t xml:space="preserve"> году</w:t>
      </w: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</w:p>
    <w:p w:rsidR="00973FEB" w:rsidRDefault="00973FEB" w:rsidP="00634E90">
      <w:pPr>
        <w:tabs>
          <w:tab w:val="left" w:pos="3369"/>
        </w:tabs>
        <w:jc w:val="center"/>
        <w:rPr>
          <w:sz w:val="28"/>
          <w:szCs w:val="28"/>
        </w:rPr>
      </w:pPr>
      <w:r w:rsidRPr="00A35875">
        <w:rPr>
          <w:noProof/>
          <w:sz w:val="28"/>
          <w:szCs w:val="28"/>
        </w:rPr>
        <w:object w:dxaOrig="8660" w:dyaOrig="5060">
          <v:shape id="Диаграмма 13" o:spid="_x0000_i1032" type="#_x0000_t75" style="width:429pt;height:250.5pt;visibility:visible" o:ole="">
            <v:imagedata r:id="rId18" o:title=""/>
            <o:lock v:ext="edit" aspectratio="f"/>
          </v:shape>
          <o:OLEObject Type="Embed" ProgID="Excel.Chart.8" ShapeID="Диаграмма 13" DrawAspect="Content" ObjectID="_1490697785" r:id="rId19"/>
        </w:object>
      </w:r>
    </w:p>
    <w:p w:rsidR="00973FEB" w:rsidRPr="00CC1818" w:rsidRDefault="00973FEB" w:rsidP="004832C2">
      <w:pPr>
        <w:spacing w:line="360" w:lineRule="auto"/>
        <w:jc w:val="center"/>
      </w:pPr>
    </w:p>
    <w:sectPr w:rsidR="00973FEB" w:rsidRPr="00CC1818" w:rsidSect="004832C2">
      <w:footerReference w:type="even" r:id="rId20"/>
      <w:footerReference w:type="default" r:id="rId21"/>
      <w:pgSz w:w="11906" w:h="16838"/>
      <w:pgMar w:top="289" w:right="340" w:bottom="284" w:left="35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FEB" w:rsidRDefault="00973FEB">
      <w:r>
        <w:separator/>
      </w:r>
    </w:p>
  </w:endnote>
  <w:endnote w:type="continuationSeparator" w:id="1">
    <w:p w:rsidR="00973FEB" w:rsidRDefault="00973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FEB" w:rsidRDefault="00973FEB" w:rsidP="006C4B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73FEB" w:rsidRDefault="00973FEB" w:rsidP="006C4B9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FEB" w:rsidRDefault="00973FEB" w:rsidP="006C4B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973FEB" w:rsidRDefault="00973FEB" w:rsidP="006C4B9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FEB" w:rsidRDefault="00973FEB">
      <w:r>
        <w:separator/>
      </w:r>
    </w:p>
  </w:footnote>
  <w:footnote w:type="continuationSeparator" w:id="1">
    <w:p w:rsidR="00973FEB" w:rsidRDefault="00973F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6B62214"/>
    <w:multiLevelType w:val="singleLevel"/>
    <w:tmpl w:val="04190001"/>
    <w:lvl w:ilvl="0">
      <w:start w:val="200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A1B522F"/>
    <w:multiLevelType w:val="hybridMultilevel"/>
    <w:tmpl w:val="E44E3668"/>
    <w:lvl w:ilvl="0" w:tplc="E3BAD1AA">
      <w:start w:val="8"/>
      <w:numFmt w:val="decimal"/>
      <w:lvlText w:val="%1"/>
      <w:lvlJc w:val="left"/>
      <w:pPr>
        <w:tabs>
          <w:tab w:val="num" w:pos="1110"/>
        </w:tabs>
        <w:ind w:left="1110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  <w:rPr>
        <w:rFonts w:cs="Times New Roman"/>
      </w:rPr>
    </w:lvl>
  </w:abstractNum>
  <w:abstractNum w:abstractNumId="3">
    <w:nsid w:val="166B321C"/>
    <w:multiLevelType w:val="hybridMultilevel"/>
    <w:tmpl w:val="229C0AE8"/>
    <w:lvl w:ilvl="0" w:tplc="E856A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78860A4"/>
    <w:multiLevelType w:val="hybridMultilevel"/>
    <w:tmpl w:val="1EB0CF1C"/>
    <w:lvl w:ilvl="0" w:tplc="04190001">
      <w:start w:val="200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9C056D"/>
    <w:multiLevelType w:val="singleLevel"/>
    <w:tmpl w:val="04190001"/>
    <w:lvl w:ilvl="0">
      <w:start w:val="200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43D5FB1"/>
    <w:multiLevelType w:val="hybridMultilevel"/>
    <w:tmpl w:val="8870D032"/>
    <w:lvl w:ilvl="0" w:tplc="8CE6F1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3CE61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F6C63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37674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58A33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3BE5F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2D847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25C9B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DDA7C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77F63BE"/>
    <w:multiLevelType w:val="hybridMultilevel"/>
    <w:tmpl w:val="900E0EAE"/>
    <w:lvl w:ilvl="0" w:tplc="7FD44A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95E55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0E0C9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0B095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BDC0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FB85E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4D4B1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82456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44281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E070B31"/>
    <w:multiLevelType w:val="singleLevel"/>
    <w:tmpl w:val="0F42D71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F3A09CC"/>
    <w:multiLevelType w:val="hybridMultilevel"/>
    <w:tmpl w:val="2BD4D71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D24ED2"/>
    <w:multiLevelType w:val="hybridMultilevel"/>
    <w:tmpl w:val="3CF03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53D10D6"/>
    <w:multiLevelType w:val="hybridMultilevel"/>
    <w:tmpl w:val="4784212C"/>
    <w:lvl w:ilvl="0" w:tplc="0419001B">
      <w:start w:val="1"/>
      <w:numFmt w:val="lowerRoman"/>
      <w:lvlText w:val="%1."/>
      <w:lvlJc w:val="right"/>
      <w:pPr>
        <w:ind w:left="343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195" w:hanging="180"/>
      </w:pPr>
      <w:rPr>
        <w:rFonts w:cs="Times New Roman"/>
      </w:rPr>
    </w:lvl>
  </w:abstractNum>
  <w:abstractNum w:abstractNumId="12">
    <w:nsid w:val="3E934014"/>
    <w:multiLevelType w:val="hybridMultilevel"/>
    <w:tmpl w:val="AD6CAF24"/>
    <w:lvl w:ilvl="0" w:tplc="6C62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62629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B070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0FC0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B9CE0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3AD8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CEC9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D86F2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9CAC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F4865A8"/>
    <w:multiLevelType w:val="hybridMultilevel"/>
    <w:tmpl w:val="A5703A4A"/>
    <w:lvl w:ilvl="0" w:tplc="531A65AA">
      <w:start w:val="8"/>
      <w:numFmt w:val="decimal"/>
      <w:lvlText w:val="%1"/>
      <w:lvlJc w:val="left"/>
      <w:pPr>
        <w:tabs>
          <w:tab w:val="num" w:pos="525"/>
        </w:tabs>
        <w:ind w:left="5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  <w:rPr>
        <w:rFonts w:cs="Times New Roman"/>
      </w:rPr>
    </w:lvl>
  </w:abstractNum>
  <w:abstractNum w:abstractNumId="14">
    <w:nsid w:val="56FA08B8"/>
    <w:multiLevelType w:val="multilevel"/>
    <w:tmpl w:val="04604E94"/>
    <w:lvl w:ilvl="0">
      <w:numFmt w:val="bullet"/>
      <w:lvlText w:val="-"/>
      <w:lvlJc w:val="left"/>
      <w:pPr>
        <w:tabs>
          <w:tab w:val="num" w:pos="1579"/>
        </w:tabs>
        <w:ind w:left="1579" w:hanging="87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7855577"/>
    <w:multiLevelType w:val="hybridMultilevel"/>
    <w:tmpl w:val="FB4896F4"/>
    <w:lvl w:ilvl="0" w:tplc="9C920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F4D5A86"/>
    <w:multiLevelType w:val="hybridMultilevel"/>
    <w:tmpl w:val="77461DB8"/>
    <w:lvl w:ilvl="0" w:tplc="710E9EA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279066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>
    <w:nsid w:val="63ED5A14"/>
    <w:multiLevelType w:val="singleLevel"/>
    <w:tmpl w:val="E36642AC"/>
    <w:lvl w:ilvl="0">
      <w:start w:val="1"/>
      <w:numFmt w:val="bullet"/>
      <w:lvlText w:val="-"/>
      <w:lvlJc w:val="left"/>
      <w:pPr>
        <w:tabs>
          <w:tab w:val="num" w:pos="1275"/>
        </w:tabs>
        <w:ind w:left="1275" w:hanging="360"/>
      </w:pPr>
      <w:rPr>
        <w:rFonts w:ascii="Times New Roman" w:hAnsi="Times New Roman" w:hint="default"/>
      </w:rPr>
    </w:lvl>
  </w:abstractNum>
  <w:abstractNum w:abstractNumId="19">
    <w:nsid w:val="68CA4E90"/>
    <w:multiLevelType w:val="singleLevel"/>
    <w:tmpl w:val="858EF7AE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0">
    <w:nsid w:val="6CD86141"/>
    <w:multiLevelType w:val="hybridMultilevel"/>
    <w:tmpl w:val="E44A754C"/>
    <w:lvl w:ilvl="0" w:tplc="0419000F">
      <w:start w:val="1"/>
      <w:numFmt w:val="decimal"/>
      <w:lvlText w:val="%1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560"/>
        </w:tabs>
        <w:ind w:left="7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9000"/>
        </w:tabs>
        <w:ind w:left="9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9720"/>
        </w:tabs>
        <w:ind w:left="9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0440"/>
        </w:tabs>
        <w:ind w:left="10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1160"/>
        </w:tabs>
        <w:ind w:left="11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1880"/>
        </w:tabs>
        <w:ind w:left="11880" w:hanging="180"/>
      </w:pPr>
      <w:rPr>
        <w:rFonts w:cs="Times New Roman"/>
      </w:rPr>
    </w:lvl>
  </w:abstractNum>
  <w:abstractNum w:abstractNumId="21">
    <w:nsid w:val="774323DE"/>
    <w:multiLevelType w:val="hybridMultilevel"/>
    <w:tmpl w:val="51489F62"/>
    <w:lvl w:ilvl="0" w:tplc="1CF6587E">
      <w:start w:val="2009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eastAsia="Times New Roman" w:hAnsi="Symbol" w:hint="default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808" w:hanging="283"/>
        </w:pPr>
        <w:rPr>
          <w:rFonts w:ascii="Wingdings" w:hAnsi="Wingdings" w:hint="default"/>
          <w:b w:val="0"/>
          <w:i w:val="0"/>
          <w:sz w:val="28"/>
          <w:u w:val="none"/>
        </w:rPr>
      </w:lvl>
    </w:lvlOverride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08" w:hanging="283"/>
        </w:pPr>
        <w:rPr>
          <w:rFonts w:ascii="Wingdings" w:hAnsi="Wingdings" w:hint="default"/>
          <w:b/>
          <w:i w:val="0"/>
          <w:sz w:val="28"/>
          <w:u w:val="none"/>
        </w:rPr>
      </w:lvl>
    </w:lvlOverride>
  </w:num>
  <w:num w:numId="4">
    <w:abstractNumId w:val="1"/>
  </w:num>
  <w:num w:numId="5">
    <w:abstractNumId w:val="19"/>
  </w:num>
  <w:num w:numId="6">
    <w:abstractNumId w:val="5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8"/>
  </w:num>
  <w:num w:numId="10">
    <w:abstractNumId w:val="18"/>
  </w:num>
  <w:num w:numId="11">
    <w:abstractNumId w:val="2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1"/>
  </w:num>
  <w:num w:numId="17">
    <w:abstractNumId w:val="10"/>
  </w:num>
  <w:num w:numId="18">
    <w:abstractNumId w:val="20"/>
  </w:num>
  <w:num w:numId="19">
    <w:abstractNumId w:val="15"/>
  </w:num>
  <w:num w:numId="20">
    <w:abstractNumId w:val="3"/>
  </w:num>
  <w:num w:numId="21">
    <w:abstractNumId w:val="9"/>
  </w:num>
  <w:num w:numId="22">
    <w:abstractNumId w:val="16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6685"/>
    <w:rsid w:val="00001824"/>
    <w:rsid w:val="000029AD"/>
    <w:rsid w:val="00003414"/>
    <w:rsid w:val="0000341A"/>
    <w:rsid w:val="0000373D"/>
    <w:rsid w:val="00004782"/>
    <w:rsid w:val="00005942"/>
    <w:rsid w:val="000061EE"/>
    <w:rsid w:val="00010E52"/>
    <w:rsid w:val="000112E2"/>
    <w:rsid w:val="0001167F"/>
    <w:rsid w:val="00011718"/>
    <w:rsid w:val="0001249A"/>
    <w:rsid w:val="00013413"/>
    <w:rsid w:val="00014D76"/>
    <w:rsid w:val="00016062"/>
    <w:rsid w:val="000178A8"/>
    <w:rsid w:val="00020350"/>
    <w:rsid w:val="00022E17"/>
    <w:rsid w:val="00027649"/>
    <w:rsid w:val="000302E3"/>
    <w:rsid w:val="0003039F"/>
    <w:rsid w:val="000309B7"/>
    <w:rsid w:val="00034103"/>
    <w:rsid w:val="00035835"/>
    <w:rsid w:val="00035979"/>
    <w:rsid w:val="00036D31"/>
    <w:rsid w:val="0003772C"/>
    <w:rsid w:val="00037A15"/>
    <w:rsid w:val="000402FF"/>
    <w:rsid w:val="00041015"/>
    <w:rsid w:val="00042189"/>
    <w:rsid w:val="000459CE"/>
    <w:rsid w:val="00045CA0"/>
    <w:rsid w:val="000475F4"/>
    <w:rsid w:val="00047845"/>
    <w:rsid w:val="00051032"/>
    <w:rsid w:val="000511D8"/>
    <w:rsid w:val="00051E9C"/>
    <w:rsid w:val="0005376D"/>
    <w:rsid w:val="000568FF"/>
    <w:rsid w:val="0005769C"/>
    <w:rsid w:val="00060104"/>
    <w:rsid w:val="000605A5"/>
    <w:rsid w:val="00060F97"/>
    <w:rsid w:val="00061D02"/>
    <w:rsid w:val="0006289C"/>
    <w:rsid w:val="00063B6D"/>
    <w:rsid w:val="00064DC7"/>
    <w:rsid w:val="0006576B"/>
    <w:rsid w:val="00067258"/>
    <w:rsid w:val="000702BA"/>
    <w:rsid w:val="00071732"/>
    <w:rsid w:val="00071CF2"/>
    <w:rsid w:val="000726FB"/>
    <w:rsid w:val="0007380B"/>
    <w:rsid w:val="0007404D"/>
    <w:rsid w:val="000759C0"/>
    <w:rsid w:val="00075B2B"/>
    <w:rsid w:val="00076514"/>
    <w:rsid w:val="00076CB7"/>
    <w:rsid w:val="00076E28"/>
    <w:rsid w:val="00083374"/>
    <w:rsid w:val="00085A46"/>
    <w:rsid w:val="00086340"/>
    <w:rsid w:val="00086983"/>
    <w:rsid w:val="000878C2"/>
    <w:rsid w:val="00087C5F"/>
    <w:rsid w:val="00091174"/>
    <w:rsid w:val="00092232"/>
    <w:rsid w:val="0009362E"/>
    <w:rsid w:val="000941F7"/>
    <w:rsid w:val="00094E1E"/>
    <w:rsid w:val="0009596A"/>
    <w:rsid w:val="00096B81"/>
    <w:rsid w:val="000976BC"/>
    <w:rsid w:val="000976C1"/>
    <w:rsid w:val="000A15BD"/>
    <w:rsid w:val="000A29A7"/>
    <w:rsid w:val="000A5200"/>
    <w:rsid w:val="000A5AC9"/>
    <w:rsid w:val="000A6178"/>
    <w:rsid w:val="000A7DBF"/>
    <w:rsid w:val="000B1B36"/>
    <w:rsid w:val="000B320D"/>
    <w:rsid w:val="000B5909"/>
    <w:rsid w:val="000B7A50"/>
    <w:rsid w:val="000C226B"/>
    <w:rsid w:val="000C257D"/>
    <w:rsid w:val="000C386C"/>
    <w:rsid w:val="000D0A00"/>
    <w:rsid w:val="000D16B3"/>
    <w:rsid w:val="000D2137"/>
    <w:rsid w:val="000D385E"/>
    <w:rsid w:val="000D7034"/>
    <w:rsid w:val="000E0B5B"/>
    <w:rsid w:val="000E447D"/>
    <w:rsid w:val="000E50FF"/>
    <w:rsid w:val="000E76FD"/>
    <w:rsid w:val="000F0353"/>
    <w:rsid w:val="000F06F0"/>
    <w:rsid w:val="000F1F47"/>
    <w:rsid w:val="000F2B18"/>
    <w:rsid w:val="000F3074"/>
    <w:rsid w:val="000F58C6"/>
    <w:rsid w:val="000F5BC8"/>
    <w:rsid w:val="000F600E"/>
    <w:rsid w:val="000F6A5B"/>
    <w:rsid w:val="000F753C"/>
    <w:rsid w:val="00101104"/>
    <w:rsid w:val="00101CD6"/>
    <w:rsid w:val="00101E17"/>
    <w:rsid w:val="00102714"/>
    <w:rsid w:val="00103411"/>
    <w:rsid w:val="0010418D"/>
    <w:rsid w:val="0010602C"/>
    <w:rsid w:val="00107973"/>
    <w:rsid w:val="00110599"/>
    <w:rsid w:val="00110DD6"/>
    <w:rsid w:val="00111868"/>
    <w:rsid w:val="00112096"/>
    <w:rsid w:val="00112E3E"/>
    <w:rsid w:val="00113C1B"/>
    <w:rsid w:val="00114002"/>
    <w:rsid w:val="00114209"/>
    <w:rsid w:val="0011473F"/>
    <w:rsid w:val="00114D21"/>
    <w:rsid w:val="0011529F"/>
    <w:rsid w:val="0011609B"/>
    <w:rsid w:val="00116785"/>
    <w:rsid w:val="00117DC2"/>
    <w:rsid w:val="00120310"/>
    <w:rsid w:val="0012216B"/>
    <w:rsid w:val="00124523"/>
    <w:rsid w:val="00124C6B"/>
    <w:rsid w:val="00126D68"/>
    <w:rsid w:val="00126E8C"/>
    <w:rsid w:val="001271BA"/>
    <w:rsid w:val="00127310"/>
    <w:rsid w:val="00133075"/>
    <w:rsid w:val="001344B5"/>
    <w:rsid w:val="00135CC4"/>
    <w:rsid w:val="001361EE"/>
    <w:rsid w:val="00140AFA"/>
    <w:rsid w:val="00141906"/>
    <w:rsid w:val="00141974"/>
    <w:rsid w:val="0014719E"/>
    <w:rsid w:val="001516F0"/>
    <w:rsid w:val="001540F3"/>
    <w:rsid w:val="00156CF6"/>
    <w:rsid w:val="00160989"/>
    <w:rsid w:val="00160FEE"/>
    <w:rsid w:val="001614ED"/>
    <w:rsid w:val="00162E70"/>
    <w:rsid w:val="00163741"/>
    <w:rsid w:val="00163A2F"/>
    <w:rsid w:val="0017020C"/>
    <w:rsid w:val="00170CB0"/>
    <w:rsid w:val="00171F4D"/>
    <w:rsid w:val="00172FC4"/>
    <w:rsid w:val="0017344E"/>
    <w:rsid w:val="0017394B"/>
    <w:rsid w:val="00173B26"/>
    <w:rsid w:val="00174A17"/>
    <w:rsid w:val="00174E67"/>
    <w:rsid w:val="0017506F"/>
    <w:rsid w:val="00175A35"/>
    <w:rsid w:val="00176A24"/>
    <w:rsid w:val="00183642"/>
    <w:rsid w:val="001853C3"/>
    <w:rsid w:val="001858CE"/>
    <w:rsid w:val="0018603F"/>
    <w:rsid w:val="00187178"/>
    <w:rsid w:val="00187C24"/>
    <w:rsid w:val="0019091E"/>
    <w:rsid w:val="00191247"/>
    <w:rsid w:val="00191C48"/>
    <w:rsid w:val="0019397A"/>
    <w:rsid w:val="00193A3F"/>
    <w:rsid w:val="0019618F"/>
    <w:rsid w:val="0019722B"/>
    <w:rsid w:val="001979EE"/>
    <w:rsid w:val="00197F43"/>
    <w:rsid w:val="001A0930"/>
    <w:rsid w:val="001A2152"/>
    <w:rsid w:val="001A2712"/>
    <w:rsid w:val="001A2977"/>
    <w:rsid w:val="001A4717"/>
    <w:rsid w:val="001A655C"/>
    <w:rsid w:val="001A6C17"/>
    <w:rsid w:val="001A7318"/>
    <w:rsid w:val="001A77A4"/>
    <w:rsid w:val="001A7F34"/>
    <w:rsid w:val="001B0447"/>
    <w:rsid w:val="001B4279"/>
    <w:rsid w:val="001B4FF5"/>
    <w:rsid w:val="001B523D"/>
    <w:rsid w:val="001B634F"/>
    <w:rsid w:val="001B6CC1"/>
    <w:rsid w:val="001C06BE"/>
    <w:rsid w:val="001C0933"/>
    <w:rsid w:val="001C0C62"/>
    <w:rsid w:val="001C0E44"/>
    <w:rsid w:val="001C3A51"/>
    <w:rsid w:val="001C44C7"/>
    <w:rsid w:val="001C5398"/>
    <w:rsid w:val="001D1569"/>
    <w:rsid w:val="001D1FAA"/>
    <w:rsid w:val="001D322C"/>
    <w:rsid w:val="001D70A8"/>
    <w:rsid w:val="001E06FA"/>
    <w:rsid w:val="001E166C"/>
    <w:rsid w:val="001E1836"/>
    <w:rsid w:val="001E1A16"/>
    <w:rsid w:val="001F0875"/>
    <w:rsid w:val="001F0ADA"/>
    <w:rsid w:val="001F3F7E"/>
    <w:rsid w:val="002020FE"/>
    <w:rsid w:val="00203D68"/>
    <w:rsid w:val="00204681"/>
    <w:rsid w:val="002066BB"/>
    <w:rsid w:val="00206DC4"/>
    <w:rsid w:val="00207490"/>
    <w:rsid w:val="00211E68"/>
    <w:rsid w:val="00212723"/>
    <w:rsid w:val="00212FFD"/>
    <w:rsid w:val="00214979"/>
    <w:rsid w:val="0021526A"/>
    <w:rsid w:val="00215648"/>
    <w:rsid w:val="00215C2F"/>
    <w:rsid w:val="00223999"/>
    <w:rsid w:val="00231B1D"/>
    <w:rsid w:val="00234474"/>
    <w:rsid w:val="00234E82"/>
    <w:rsid w:val="00235947"/>
    <w:rsid w:val="0024087B"/>
    <w:rsid w:val="0024190D"/>
    <w:rsid w:val="0024362F"/>
    <w:rsid w:val="00244C95"/>
    <w:rsid w:val="00247163"/>
    <w:rsid w:val="00247E29"/>
    <w:rsid w:val="00247FE6"/>
    <w:rsid w:val="00253552"/>
    <w:rsid w:val="00253C46"/>
    <w:rsid w:val="00254931"/>
    <w:rsid w:val="00254F13"/>
    <w:rsid w:val="00255653"/>
    <w:rsid w:val="00256CC8"/>
    <w:rsid w:val="002571C7"/>
    <w:rsid w:val="00263188"/>
    <w:rsid w:val="002637F9"/>
    <w:rsid w:val="00263ADE"/>
    <w:rsid w:val="0026433C"/>
    <w:rsid w:val="00271591"/>
    <w:rsid w:val="00272D20"/>
    <w:rsid w:val="002747A9"/>
    <w:rsid w:val="00275EEA"/>
    <w:rsid w:val="00276B05"/>
    <w:rsid w:val="00277A17"/>
    <w:rsid w:val="00277E99"/>
    <w:rsid w:val="002805BE"/>
    <w:rsid w:val="00280C5C"/>
    <w:rsid w:val="002815FF"/>
    <w:rsid w:val="00281973"/>
    <w:rsid w:val="002858E4"/>
    <w:rsid w:val="00286273"/>
    <w:rsid w:val="00292C99"/>
    <w:rsid w:val="002935BE"/>
    <w:rsid w:val="00293664"/>
    <w:rsid w:val="00294457"/>
    <w:rsid w:val="0029464E"/>
    <w:rsid w:val="00295426"/>
    <w:rsid w:val="002956BE"/>
    <w:rsid w:val="002965DC"/>
    <w:rsid w:val="002A05B7"/>
    <w:rsid w:val="002A0D8E"/>
    <w:rsid w:val="002A0DEA"/>
    <w:rsid w:val="002A0F53"/>
    <w:rsid w:val="002A1652"/>
    <w:rsid w:val="002A24C0"/>
    <w:rsid w:val="002A2786"/>
    <w:rsid w:val="002A3007"/>
    <w:rsid w:val="002A4A40"/>
    <w:rsid w:val="002A63CD"/>
    <w:rsid w:val="002B06C0"/>
    <w:rsid w:val="002B16BC"/>
    <w:rsid w:val="002B2829"/>
    <w:rsid w:val="002B2A2A"/>
    <w:rsid w:val="002B3912"/>
    <w:rsid w:val="002B41BE"/>
    <w:rsid w:val="002B5B0B"/>
    <w:rsid w:val="002C0096"/>
    <w:rsid w:val="002C2194"/>
    <w:rsid w:val="002C3154"/>
    <w:rsid w:val="002C3D0E"/>
    <w:rsid w:val="002C488A"/>
    <w:rsid w:val="002C52A1"/>
    <w:rsid w:val="002C6076"/>
    <w:rsid w:val="002C6EAB"/>
    <w:rsid w:val="002C7180"/>
    <w:rsid w:val="002D15A8"/>
    <w:rsid w:val="002D1D62"/>
    <w:rsid w:val="002D3B96"/>
    <w:rsid w:val="002D614E"/>
    <w:rsid w:val="002D65CA"/>
    <w:rsid w:val="002D7D52"/>
    <w:rsid w:val="002E0364"/>
    <w:rsid w:val="002E100C"/>
    <w:rsid w:val="002E2170"/>
    <w:rsid w:val="002E234C"/>
    <w:rsid w:val="002E4123"/>
    <w:rsid w:val="002E593B"/>
    <w:rsid w:val="002E60B0"/>
    <w:rsid w:val="002E6187"/>
    <w:rsid w:val="002E7AED"/>
    <w:rsid w:val="002E7C82"/>
    <w:rsid w:val="002F02A8"/>
    <w:rsid w:val="002F07CA"/>
    <w:rsid w:val="002F0D6B"/>
    <w:rsid w:val="002F1832"/>
    <w:rsid w:val="002F18FC"/>
    <w:rsid w:val="002F3736"/>
    <w:rsid w:val="002F510F"/>
    <w:rsid w:val="002F5583"/>
    <w:rsid w:val="002F61E2"/>
    <w:rsid w:val="002F785A"/>
    <w:rsid w:val="0030217F"/>
    <w:rsid w:val="003021CA"/>
    <w:rsid w:val="003041AF"/>
    <w:rsid w:val="00304DFD"/>
    <w:rsid w:val="003058B0"/>
    <w:rsid w:val="0030610D"/>
    <w:rsid w:val="003062C9"/>
    <w:rsid w:val="00306E20"/>
    <w:rsid w:val="00307953"/>
    <w:rsid w:val="00307B11"/>
    <w:rsid w:val="00311103"/>
    <w:rsid w:val="003136AD"/>
    <w:rsid w:val="00313B23"/>
    <w:rsid w:val="00313DEA"/>
    <w:rsid w:val="00313F4F"/>
    <w:rsid w:val="0031412A"/>
    <w:rsid w:val="00314640"/>
    <w:rsid w:val="003162D1"/>
    <w:rsid w:val="00317BA2"/>
    <w:rsid w:val="00321143"/>
    <w:rsid w:val="00322388"/>
    <w:rsid w:val="00322649"/>
    <w:rsid w:val="00322F8D"/>
    <w:rsid w:val="003240EA"/>
    <w:rsid w:val="00325599"/>
    <w:rsid w:val="00332298"/>
    <w:rsid w:val="003323AB"/>
    <w:rsid w:val="00335B71"/>
    <w:rsid w:val="00337B9E"/>
    <w:rsid w:val="00341920"/>
    <w:rsid w:val="003419DC"/>
    <w:rsid w:val="00342284"/>
    <w:rsid w:val="003428A7"/>
    <w:rsid w:val="003466F3"/>
    <w:rsid w:val="00347613"/>
    <w:rsid w:val="00351468"/>
    <w:rsid w:val="00351CB6"/>
    <w:rsid w:val="00352BCF"/>
    <w:rsid w:val="0035394E"/>
    <w:rsid w:val="00353E8A"/>
    <w:rsid w:val="0035405C"/>
    <w:rsid w:val="00354169"/>
    <w:rsid w:val="00354602"/>
    <w:rsid w:val="003547F5"/>
    <w:rsid w:val="0036018D"/>
    <w:rsid w:val="00362328"/>
    <w:rsid w:val="00362B53"/>
    <w:rsid w:val="00362EAE"/>
    <w:rsid w:val="0036454A"/>
    <w:rsid w:val="00367081"/>
    <w:rsid w:val="00370878"/>
    <w:rsid w:val="003717E4"/>
    <w:rsid w:val="00371CEF"/>
    <w:rsid w:val="003729B7"/>
    <w:rsid w:val="00373028"/>
    <w:rsid w:val="0037491F"/>
    <w:rsid w:val="0037640B"/>
    <w:rsid w:val="00376C12"/>
    <w:rsid w:val="003772CE"/>
    <w:rsid w:val="00382592"/>
    <w:rsid w:val="00382D4A"/>
    <w:rsid w:val="00384ECE"/>
    <w:rsid w:val="003853C8"/>
    <w:rsid w:val="003862C2"/>
    <w:rsid w:val="003913FD"/>
    <w:rsid w:val="00391E95"/>
    <w:rsid w:val="003927C5"/>
    <w:rsid w:val="00393717"/>
    <w:rsid w:val="00397B66"/>
    <w:rsid w:val="003A3034"/>
    <w:rsid w:val="003A32C6"/>
    <w:rsid w:val="003A3387"/>
    <w:rsid w:val="003A33C0"/>
    <w:rsid w:val="003A36E5"/>
    <w:rsid w:val="003A38BA"/>
    <w:rsid w:val="003A5A47"/>
    <w:rsid w:val="003A5B9F"/>
    <w:rsid w:val="003A5CEB"/>
    <w:rsid w:val="003A62F1"/>
    <w:rsid w:val="003A64D9"/>
    <w:rsid w:val="003A6AEC"/>
    <w:rsid w:val="003A7084"/>
    <w:rsid w:val="003A70D0"/>
    <w:rsid w:val="003B09EC"/>
    <w:rsid w:val="003B0A93"/>
    <w:rsid w:val="003B1148"/>
    <w:rsid w:val="003B13B6"/>
    <w:rsid w:val="003B20BF"/>
    <w:rsid w:val="003B2BD7"/>
    <w:rsid w:val="003B5577"/>
    <w:rsid w:val="003C0269"/>
    <w:rsid w:val="003C0AD9"/>
    <w:rsid w:val="003C0CC9"/>
    <w:rsid w:val="003C1354"/>
    <w:rsid w:val="003C4209"/>
    <w:rsid w:val="003C44E5"/>
    <w:rsid w:val="003C4B35"/>
    <w:rsid w:val="003C4D06"/>
    <w:rsid w:val="003C612E"/>
    <w:rsid w:val="003D04EA"/>
    <w:rsid w:val="003D2302"/>
    <w:rsid w:val="003D2335"/>
    <w:rsid w:val="003D51A0"/>
    <w:rsid w:val="003D6181"/>
    <w:rsid w:val="003D678E"/>
    <w:rsid w:val="003E0C34"/>
    <w:rsid w:val="003E1610"/>
    <w:rsid w:val="003E16A2"/>
    <w:rsid w:val="003E2420"/>
    <w:rsid w:val="003E2F4D"/>
    <w:rsid w:val="003E38D4"/>
    <w:rsid w:val="003E3EF5"/>
    <w:rsid w:val="003E5A11"/>
    <w:rsid w:val="003E71F5"/>
    <w:rsid w:val="003E7B72"/>
    <w:rsid w:val="003E7C92"/>
    <w:rsid w:val="003F09F0"/>
    <w:rsid w:val="003F153F"/>
    <w:rsid w:val="003F3164"/>
    <w:rsid w:val="003F4598"/>
    <w:rsid w:val="003F7F43"/>
    <w:rsid w:val="00400FDC"/>
    <w:rsid w:val="004010E9"/>
    <w:rsid w:val="0040156C"/>
    <w:rsid w:val="00401E65"/>
    <w:rsid w:val="00403496"/>
    <w:rsid w:val="004039E1"/>
    <w:rsid w:val="00405399"/>
    <w:rsid w:val="00405B88"/>
    <w:rsid w:val="00406817"/>
    <w:rsid w:val="004078EB"/>
    <w:rsid w:val="00410582"/>
    <w:rsid w:val="00410A86"/>
    <w:rsid w:val="00411AFB"/>
    <w:rsid w:val="004143F6"/>
    <w:rsid w:val="00414657"/>
    <w:rsid w:val="00422810"/>
    <w:rsid w:val="00425548"/>
    <w:rsid w:val="00425974"/>
    <w:rsid w:val="00425B54"/>
    <w:rsid w:val="0042674C"/>
    <w:rsid w:val="00426A3B"/>
    <w:rsid w:val="00427B32"/>
    <w:rsid w:val="0043099A"/>
    <w:rsid w:val="00430E1B"/>
    <w:rsid w:val="004320A5"/>
    <w:rsid w:val="00433C83"/>
    <w:rsid w:val="00436976"/>
    <w:rsid w:val="004405D8"/>
    <w:rsid w:val="00441B7C"/>
    <w:rsid w:val="00441F97"/>
    <w:rsid w:val="00442A6B"/>
    <w:rsid w:val="00442AAA"/>
    <w:rsid w:val="0044300C"/>
    <w:rsid w:val="004431AB"/>
    <w:rsid w:val="0044428A"/>
    <w:rsid w:val="00445DB9"/>
    <w:rsid w:val="00447170"/>
    <w:rsid w:val="0045366B"/>
    <w:rsid w:val="0045460B"/>
    <w:rsid w:val="00455EE0"/>
    <w:rsid w:val="00456388"/>
    <w:rsid w:val="004565D0"/>
    <w:rsid w:val="00457244"/>
    <w:rsid w:val="0045776D"/>
    <w:rsid w:val="00457A51"/>
    <w:rsid w:val="00457F87"/>
    <w:rsid w:val="00460003"/>
    <w:rsid w:val="00461499"/>
    <w:rsid w:val="00462045"/>
    <w:rsid w:val="004625E3"/>
    <w:rsid w:val="004630FC"/>
    <w:rsid w:val="00464613"/>
    <w:rsid w:val="00464BEE"/>
    <w:rsid w:val="00464F72"/>
    <w:rsid w:val="0046550F"/>
    <w:rsid w:val="00466932"/>
    <w:rsid w:val="00466B66"/>
    <w:rsid w:val="004703CB"/>
    <w:rsid w:val="0047116D"/>
    <w:rsid w:val="00471D24"/>
    <w:rsid w:val="00472FA2"/>
    <w:rsid w:val="00473A52"/>
    <w:rsid w:val="004753ED"/>
    <w:rsid w:val="0047634B"/>
    <w:rsid w:val="00477545"/>
    <w:rsid w:val="004832C2"/>
    <w:rsid w:val="00484644"/>
    <w:rsid w:val="004853E7"/>
    <w:rsid w:val="00485862"/>
    <w:rsid w:val="00486B6F"/>
    <w:rsid w:val="00486E0B"/>
    <w:rsid w:val="0048765C"/>
    <w:rsid w:val="0048772B"/>
    <w:rsid w:val="00490D69"/>
    <w:rsid w:val="00490F57"/>
    <w:rsid w:val="004921C4"/>
    <w:rsid w:val="00492C64"/>
    <w:rsid w:val="00493965"/>
    <w:rsid w:val="00493E57"/>
    <w:rsid w:val="004A1DBB"/>
    <w:rsid w:val="004A26FE"/>
    <w:rsid w:val="004A3B74"/>
    <w:rsid w:val="004A3F5D"/>
    <w:rsid w:val="004A41E1"/>
    <w:rsid w:val="004A665E"/>
    <w:rsid w:val="004A77F7"/>
    <w:rsid w:val="004B0E2D"/>
    <w:rsid w:val="004B13F3"/>
    <w:rsid w:val="004B1A0A"/>
    <w:rsid w:val="004B2359"/>
    <w:rsid w:val="004B3609"/>
    <w:rsid w:val="004B3BB0"/>
    <w:rsid w:val="004B6482"/>
    <w:rsid w:val="004B70F3"/>
    <w:rsid w:val="004B76E8"/>
    <w:rsid w:val="004C0303"/>
    <w:rsid w:val="004C1329"/>
    <w:rsid w:val="004C3046"/>
    <w:rsid w:val="004C4BF7"/>
    <w:rsid w:val="004C4EF5"/>
    <w:rsid w:val="004C6A80"/>
    <w:rsid w:val="004C7D6C"/>
    <w:rsid w:val="004D0128"/>
    <w:rsid w:val="004D0628"/>
    <w:rsid w:val="004D3756"/>
    <w:rsid w:val="004D433F"/>
    <w:rsid w:val="004D72C4"/>
    <w:rsid w:val="004D73AD"/>
    <w:rsid w:val="004E0346"/>
    <w:rsid w:val="004E1AF9"/>
    <w:rsid w:val="004E3CA6"/>
    <w:rsid w:val="004E522F"/>
    <w:rsid w:val="004E5688"/>
    <w:rsid w:val="004F2E80"/>
    <w:rsid w:val="004F334D"/>
    <w:rsid w:val="004F3ED4"/>
    <w:rsid w:val="004F4DC8"/>
    <w:rsid w:val="004F535C"/>
    <w:rsid w:val="004F6C04"/>
    <w:rsid w:val="004F781C"/>
    <w:rsid w:val="00502500"/>
    <w:rsid w:val="005034ED"/>
    <w:rsid w:val="00506895"/>
    <w:rsid w:val="00506C93"/>
    <w:rsid w:val="005075E7"/>
    <w:rsid w:val="00507D06"/>
    <w:rsid w:val="00511CD5"/>
    <w:rsid w:val="00515597"/>
    <w:rsid w:val="00515AC6"/>
    <w:rsid w:val="00515C8F"/>
    <w:rsid w:val="00516BD2"/>
    <w:rsid w:val="00521138"/>
    <w:rsid w:val="0052114A"/>
    <w:rsid w:val="0052146E"/>
    <w:rsid w:val="00521990"/>
    <w:rsid w:val="00523A1C"/>
    <w:rsid w:val="00526C1F"/>
    <w:rsid w:val="00526D77"/>
    <w:rsid w:val="00527011"/>
    <w:rsid w:val="00527741"/>
    <w:rsid w:val="0053096A"/>
    <w:rsid w:val="00530A9B"/>
    <w:rsid w:val="00531661"/>
    <w:rsid w:val="00535331"/>
    <w:rsid w:val="00540C4A"/>
    <w:rsid w:val="0054186A"/>
    <w:rsid w:val="0054214F"/>
    <w:rsid w:val="00544568"/>
    <w:rsid w:val="00544F7B"/>
    <w:rsid w:val="00545BCE"/>
    <w:rsid w:val="00547709"/>
    <w:rsid w:val="0055091A"/>
    <w:rsid w:val="0055110D"/>
    <w:rsid w:val="00551254"/>
    <w:rsid w:val="005519C8"/>
    <w:rsid w:val="005519CA"/>
    <w:rsid w:val="005521D0"/>
    <w:rsid w:val="00554383"/>
    <w:rsid w:val="00555289"/>
    <w:rsid w:val="005553B1"/>
    <w:rsid w:val="0055541A"/>
    <w:rsid w:val="005572F6"/>
    <w:rsid w:val="005607A5"/>
    <w:rsid w:val="00562720"/>
    <w:rsid w:val="00563919"/>
    <w:rsid w:val="005644CB"/>
    <w:rsid w:val="00567AD7"/>
    <w:rsid w:val="0057169C"/>
    <w:rsid w:val="00571FA7"/>
    <w:rsid w:val="00573172"/>
    <w:rsid w:val="005746E3"/>
    <w:rsid w:val="00577473"/>
    <w:rsid w:val="00577823"/>
    <w:rsid w:val="005779A0"/>
    <w:rsid w:val="005803BD"/>
    <w:rsid w:val="0058052B"/>
    <w:rsid w:val="00581A06"/>
    <w:rsid w:val="005841DF"/>
    <w:rsid w:val="00584D6A"/>
    <w:rsid w:val="00585358"/>
    <w:rsid w:val="00585B96"/>
    <w:rsid w:val="00585DC0"/>
    <w:rsid w:val="0058790D"/>
    <w:rsid w:val="005920C3"/>
    <w:rsid w:val="0059345A"/>
    <w:rsid w:val="0059491B"/>
    <w:rsid w:val="00596A64"/>
    <w:rsid w:val="005971D1"/>
    <w:rsid w:val="00597783"/>
    <w:rsid w:val="005A0937"/>
    <w:rsid w:val="005A3897"/>
    <w:rsid w:val="005A662B"/>
    <w:rsid w:val="005A6D95"/>
    <w:rsid w:val="005A6E0E"/>
    <w:rsid w:val="005B0A67"/>
    <w:rsid w:val="005B27BF"/>
    <w:rsid w:val="005B2CA8"/>
    <w:rsid w:val="005B5CDD"/>
    <w:rsid w:val="005B7A65"/>
    <w:rsid w:val="005C035B"/>
    <w:rsid w:val="005C16B8"/>
    <w:rsid w:val="005C33EC"/>
    <w:rsid w:val="005C3C55"/>
    <w:rsid w:val="005C4FD7"/>
    <w:rsid w:val="005C5C08"/>
    <w:rsid w:val="005C648E"/>
    <w:rsid w:val="005C7C34"/>
    <w:rsid w:val="005D16C7"/>
    <w:rsid w:val="005D1A14"/>
    <w:rsid w:val="005D338C"/>
    <w:rsid w:val="005D4788"/>
    <w:rsid w:val="005D4D7F"/>
    <w:rsid w:val="005D5091"/>
    <w:rsid w:val="005D5391"/>
    <w:rsid w:val="005D69B5"/>
    <w:rsid w:val="005D6CD5"/>
    <w:rsid w:val="005D794F"/>
    <w:rsid w:val="005E038A"/>
    <w:rsid w:val="005E0AB8"/>
    <w:rsid w:val="005E1AF9"/>
    <w:rsid w:val="005E3116"/>
    <w:rsid w:val="005E5BB4"/>
    <w:rsid w:val="005E5BBE"/>
    <w:rsid w:val="005E5D33"/>
    <w:rsid w:val="005E7E22"/>
    <w:rsid w:val="005F12AA"/>
    <w:rsid w:val="005F165B"/>
    <w:rsid w:val="005F2721"/>
    <w:rsid w:val="005F2B9C"/>
    <w:rsid w:val="005F363E"/>
    <w:rsid w:val="005F6A8B"/>
    <w:rsid w:val="00600AD4"/>
    <w:rsid w:val="00601D95"/>
    <w:rsid w:val="00602E03"/>
    <w:rsid w:val="006054CD"/>
    <w:rsid w:val="006060C7"/>
    <w:rsid w:val="00607865"/>
    <w:rsid w:val="00607C3A"/>
    <w:rsid w:val="0061297D"/>
    <w:rsid w:val="00613007"/>
    <w:rsid w:val="0061537D"/>
    <w:rsid w:val="006165FF"/>
    <w:rsid w:val="0061666D"/>
    <w:rsid w:val="00616E6D"/>
    <w:rsid w:val="006175C3"/>
    <w:rsid w:val="00620BF4"/>
    <w:rsid w:val="00620C89"/>
    <w:rsid w:val="00621726"/>
    <w:rsid w:val="00622B24"/>
    <w:rsid w:val="006234EA"/>
    <w:rsid w:val="0062436B"/>
    <w:rsid w:val="0062529C"/>
    <w:rsid w:val="006255B2"/>
    <w:rsid w:val="00625C19"/>
    <w:rsid w:val="00626EC8"/>
    <w:rsid w:val="006272D9"/>
    <w:rsid w:val="00627CA5"/>
    <w:rsid w:val="00632CB1"/>
    <w:rsid w:val="00634961"/>
    <w:rsid w:val="00634D16"/>
    <w:rsid w:val="00634E90"/>
    <w:rsid w:val="006350BD"/>
    <w:rsid w:val="00635E24"/>
    <w:rsid w:val="00635F0E"/>
    <w:rsid w:val="00635FB9"/>
    <w:rsid w:val="00637E96"/>
    <w:rsid w:val="00640E6C"/>
    <w:rsid w:val="00642721"/>
    <w:rsid w:val="006429E4"/>
    <w:rsid w:val="00644C25"/>
    <w:rsid w:val="00644FFA"/>
    <w:rsid w:val="00647790"/>
    <w:rsid w:val="006477E6"/>
    <w:rsid w:val="00650367"/>
    <w:rsid w:val="006527AB"/>
    <w:rsid w:val="006527EC"/>
    <w:rsid w:val="00652928"/>
    <w:rsid w:val="006544D6"/>
    <w:rsid w:val="00654DB0"/>
    <w:rsid w:val="00655156"/>
    <w:rsid w:val="0065686A"/>
    <w:rsid w:val="006604B1"/>
    <w:rsid w:val="006628EB"/>
    <w:rsid w:val="006634B7"/>
    <w:rsid w:val="00664908"/>
    <w:rsid w:val="006652BB"/>
    <w:rsid w:val="0066780B"/>
    <w:rsid w:val="00670E22"/>
    <w:rsid w:val="00670F55"/>
    <w:rsid w:val="00673141"/>
    <w:rsid w:val="00673ACE"/>
    <w:rsid w:val="00673D96"/>
    <w:rsid w:val="006741A2"/>
    <w:rsid w:val="00675083"/>
    <w:rsid w:val="006819C8"/>
    <w:rsid w:val="00681B90"/>
    <w:rsid w:val="006823CC"/>
    <w:rsid w:val="00684399"/>
    <w:rsid w:val="0068508D"/>
    <w:rsid w:val="0068632C"/>
    <w:rsid w:val="00691153"/>
    <w:rsid w:val="006920D3"/>
    <w:rsid w:val="00694C3C"/>
    <w:rsid w:val="00694D9F"/>
    <w:rsid w:val="00695473"/>
    <w:rsid w:val="006969B6"/>
    <w:rsid w:val="006972DC"/>
    <w:rsid w:val="00697513"/>
    <w:rsid w:val="006A071A"/>
    <w:rsid w:val="006A1BFC"/>
    <w:rsid w:val="006A2C8F"/>
    <w:rsid w:val="006A38F8"/>
    <w:rsid w:val="006A4853"/>
    <w:rsid w:val="006A4D59"/>
    <w:rsid w:val="006A6AF0"/>
    <w:rsid w:val="006A6F74"/>
    <w:rsid w:val="006A7A8A"/>
    <w:rsid w:val="006B1022"/>
    <w:rsid w:val="006B6795"/>
    <w:rsid w:val="006B6814"/>
    <w:rsid w:val="006B7039"/>
    <w:rsid w:val="006C149F"/>
    <w:rsid w:val="006C2232"/>
    <w:rsid w:val="006C49D3"/>
    <w:rsid w:val="006C4B96"/>
    <w:rsid w:val="006C6D08"/>
    <w:rsid w:val="006C7265"/>
    <w:rsid w:val="006D10B6"/>
    <w:rsid w:val="006D1CF0"/>
    <w:rsid w:val="006D3A7B"/>
    <w:rsid w:val="006D3AD0"/>
    <w:rsid w:val="006D70AB"/>
    <w:rsid w:val="006D7D9D"/>
    <w:rsid w:val="006E0188"/>
    <w:rsid w:val="006E0E82"/>
    <w:rsid w:val="006E2361"/>
    <w:rsid w:val="006E24DC"/>
    <w:rsid w:val="006E3C6E"/>
    <w:rsid w:val="006E46DC"/>
    <w:rsid w:val="006E629D"/>
    <w:rsid w:val="006E7147"/>
    <w:rsid w:val="006E79C9"/>
    <w:rsid w:val="006F10E9"/>
    <w:rsid w:val="006F2C20"/>
    <w:rsid w:val="006F42AC"/>
    <w:rsid w:val="006F780E"/>
    <w:rsid w:val="00700685"/>
    <w:rsid w:val="0070204E"/>
    <w:rsid w:val="0070225A"/>
    <w:rsid w:val="007023DD"/>
    <w:rsid w:val="00704809"/>
    <w:rsid w:val="00706C50"/>
    <w:rsid w:val="00706C6D"/>
    <w:rsid w:val="00710787"/>
    <w:rsid w:val="00711B32"/>
    <w:rsid w:val="00712B52"/>
    <w:rsid w:val="00713797"/>
    <w:rsid w:val="00713810"/>
    <w:rsid w:val="00713D2D"/>
    <w:rsid w:val="00714C80"/>
    <w:rsid w:val="007156D1"/>
    <w:rsid w:val="00716790"/>
    <w:rsid w:val="00716FAE"/>
    <w:rsid w:val="0072353E"/>
    <w:rsid w:val="00725F36"/>
    <w:rsid w:val="00726318"/>
    <w:rsid w:val="00730E1D"/>
    <w:rsid w:val="007314DA"/>
    <w:rsid w:val="007316DA"/>
    <w:rsid w:val="0073414F"/>
    <w:rsid w:val="00734CE5"/>
    <w:rsid w:val="0073561C"/>
    <w:rsid w:val="007360DE"/>
    <w:rsid w:val="00737E5F"/>
    <w:rsid w:val="00740B15"/>
    <w:rsid w:val="00741489"/>
    <w:rsid w:val="007417EB"/>
    <w:rsid w:val="007458D7"/>
    <w:rsid w:val="00750FEC"/>
    <w:rsid w:val="0075317D"/>
    <w:rsid w:val="00753CC7"/>
    <w:rsid w:val="00754929"/>
    <w:rsid w:val="007607D3"/>
    <w:rsid w:val="007629C0"/>
    <w:rsid w:val="00763D88"/>
    <w:rsid w:val="007656E5"/>
    <w:rsid w:val="007658EA"/>
    <w:rsid w:val="00765FAA"/>
    <w:rsid w:val="007665A6"/>
    <w:rsid w:val="00767536"/>
    <w:rsid w:val="007676C2"/>
    <w:rsid w:val="007718E8"/>
    <w:rsid w:val="0077320A"/>
    <w:rsid w:val="007734E3"/>
    <w:rsid w:val="0077496A"/>
    <w:rsid w:val="00775510"/>
    <w:rsid w:val="00775A6F"/>
    <w:rsid w:val="00776523"/>
    <w:rsid w:val="00777411"/>
    <w:rsid w:val="00780A0E"/>
    <w:rsid w:val="00780D17"/>
    <w:rsid w:val="0078220A"/>
    <w:rsid w:val="007845CF"/>
    <w:rsid w:val="00784C15"/>
    <w:rsid w:val="00787247"/>
    <w:rsid w:val="00790EBB"/>
    <w:rsid w:val="00793424"/>
    <w:rsid w:val="00794437"/>
    <w:rsid w:val="00795060"/>
    <w:rsid w:val="00795EE4"/>
    <w:rsid w:val="00796256"/>
    <w:rsid w:val="007962D2"/>
    <w:rsid w:val="0079690B"/>
    <w:rsid w:val="00797F7D"/>
    <w:rsid w:val="007A13E2"/>
    <w:rsid w:val="007A2383"/>
    <w:rsid w:val="007A31D8"/>
    <w:rsid w:val="007A52BC"/>
    <w:rsid w:val="007A5973"/>
    <w:rsid w:val="007A6D1A"/>
    <w:rsid w:val="007A7CFD"/>
    <w:rsid w:val="007B3E56"/>
    <w:rsid w:val="007B40DB"/>
    <w:rsid w:val="007B4265"/>
    <w:rsid w:val="007B5782"/>
    <w:rsid w:val="007B5BA7"/>
    <w:rsid w:val="007B60CF"/>
    <w:rsid w:val="007B752F"/>
    <w:rsid w:val="007C0323"/>
    <w:rsid w:val="007C5AA4"/>
    <w:rsid w:val="007C5F1F"/>
    <w:rsid w:val="007C7D50"/>
    <w:rsid w:val="007D1C52"/>
    <w:rsid w:val="007D2538"/>
    <w:rsid w:val="007D3C1E"/>
    <w:rsid w:val="007D4B1A"/>
    <w:rsid w:val="007D5B61"/>
    <w:rsid w:val="007D6F18"/>
    <w:rsid w:val="007D7893"/>
    <w:rsid w:val="007E02EC"/>
    <w:rsid w:val="007E1077"/>
    <w:rsid w:val="007E1098"/>
    <w:rsid w:val="007E29AD"/>
    <w:rsid w:val="007E3C25"/>
    <w:rsid w:val="007E3CD1"/>
    <w:rsid w:val="007E4755"/>
    <w:rsid w:val="007F0407"/>
    <w:rsid w:val="007F2872"/>
    <w:rsid w:val="007F5BE9"/>
    <w:rsid w:val="007F5D16"/>
    <w:rsid w:val="007F5EBD"/>
    <w:rsid w:val="008008CD"/>
    <w:rsid w:val="00803771"/>
    <w:rsid w:val="00805C81"/>
    <w:rsid w:val="0080658F"/>
    <w:rsid w:val="00806976"/>
    <w:rsid w:val="00806D27"/>
    <w:rsid w:val="008104EC"/>
    <w:rsid w:val="00814CBA"/>
    <w:rsid w:val="00816C27"/>
    <w:rsid w:val="0082419F"/>
    <w:rsid w:val="0082578C"/>
    <w:rsid w:val="00826B68"/>
    <w:rsid w:val="00827823"/>
    <w:rsid w:val="0083001F"/>
    <w:rsid w:val="00831C51"/>
    <w:rsid w:val="00833FB9"/>
    <w:rsid w:val="00834A70"/>
    <w:rsid w:val="008351D1"/>
    <w:rsid w:val="00835815"/>
    <w:rsid w:val="008370F1"/>
    <w:rsid w:val="0083717A"/>
    <w:rsid w:val="008375CC"/>
    <w:rsid w:val="00841D21"/>
    <w:rsid w:val="00841E0A"/>
    <w:rsid w:val="008426D4"/>
    <w:rsid w:val="008440A9"/>
    <w:rsid w:val="00844606"/>
    <w:rsid w:val="0084535A"/>
    <w:rsid w:val="0084587F"/>
    <w:rsid w:val="008501F3"/>
    <w:rsid w:val="008503DA"/>
    <w:rsid w:val="0085131B"/>
    <w:rsid w:val="00851571"/>
    <w:rsid w:val="00851E14"/>
    <w:rsid w:val="008523CB"/>
    <w:rsid w:val="008526B3"/>
    <w:rsid w:val="0085363F"/>
    <w:rsid w:val="00853F14"/>
    <w:rsid w:val="0085454C"/>
    <w:rsid w:val="00857317"/>
    <w:rsid w:val="00860412"/>
    <w:rsid w:val="00861433"/>
    <w:rsid w:val="008629BE"/>
    <w:rsid w:val="0086326C"/>
    <w:rsid w:val="00864296"/>
    <w:rsid w:val="00864E38"/>
    <w:rsid w:val="00871E12"/>
    <w:rsid w:val="00872B8C"/>
    <w:rsid w:val="008738BB"/>
    <w:rsid w:val="008739C3"/>
    <w:rsid w:val="00877354"/>
    <w:rsid w:val="00877F15"/>
    <w:rsid w:val="008803CB"/>
    <w:rsid w:val="00882518"/>
    <w:rsid w:val="00882D78"/>
    <w:rsid w:val="008830EA"/>
    <w:rsid w:val="008872E3"/>
    <w:rsid w:val="00887FAA"/>
    <w:rsid w:val="00893751"/>
    <w:rsid w:val="00896350"/>
    <w:rsid w:val="008965DA"/>
    <w:rsid w:val="0089675B"/>
    <w:rsid w:val="00896CE6"/>
    <w:rsid w:val="0089721F"/>
    <w:rsid w:val="008A103E"/>
    <w:rsid w:val="008A166F"/>
    <w:rsid w:val="008A2FCF"/>
    <w:rsid w:val="008A3070"/>
    <w:rsid w:val="008A3535"/>
    <w:rsid w:val="008A665E"/>
    <w:rsid w:val="008A6961"/>
    <w:rsid w:val="008A769E"/>
    <w:rsid w:val="008A77D4"/>
    <w:rsid w:val="008A7898"/>
    <w:rsid w:val="008B16A4"/>
    <w:rsid w:val="008B4306"/>
    <w:rsid w:val="008B49E0"/>
    <w:rsid w:val="008B4FC1"/>
    <w:rsid w:val="008B51C8"/>
    <w:rsid w:val="008B570C"/>
    <w:rsid w:val="008B75DD"/>
    <w:rsid w:val="008C15DC"/>
    <w:rsid w:val="008C1D95"/>
    <w:rsid w:val="008C32EB"/>
    <w:rsid w:val="008D150C"/>
    <w:rsid w:val="008D33FD"/>
    <w:rsid w:val="008D443B"/>
    <w:rsid w:val="008D4949"/>
    <w:rsid w:val="008D4AAE"/>
    <w:rsid w:val="008D5231"/>
    <w:rsid w:val="008D59D6"/>
    <w:rsid w:val="008D6C2C"/>
    <w:rsid w:val="008E0E50"/>
    <w:rsid w:val="008E122E"/>
    <w:rsid w:val="008E1656"/>
    <w:rsid w:val="008E178E"/>
    <w:rsid w:val="008E38F3"/>
    <w:rsid w:val="008E6933"/>
    <w:rsid w:val="008E794D"/>
    <w:rsid w:val="008F4B00"/>
    <w:rsid w:val="008F5695"/>
    <w:rsid w:val="008F674E"/>
    <w:rsid w:val="008F75C3"/>
    <w:rsid w:val="00902F32"/>
    <w:rsid w:val="00903429"/>
    <w:rsid w:val="00904FE8"/>
    <w:rsid w:val="00907B76"/>
    <w:rsid w:val="00913B05"/>
    <w:rsid w:val="00913E41"/>
    <w:rsid w:val="00914DF9"/>
    <w:rsid w:val="00917D4C"/>
    <w:rsid w:val="0092018C"/>
    <w:rsid w:val="009215BC"/>
    <w:rsid w:val="009267C1"/>
    <w:rsid w:val="009333EC"/>
    <w:rsid w:val="00933804"/>
    <w:rsid w:val="0093415C"/>
    <w:rsid w:val="00942A08"/>
    <w:rsid w:val="00942DE4"/>
    <w:rsid w:val="00943A3B"/>
    <w:rsid w:val="00943DA3"/>
    <w:rsid w:val="00944BE3"/>
    <w:rsid w:val="00945219"/>
    <w:rsid w:val="00945698"/>
    <w:rsid w:val="0094608E"/>
    <w:rsid w:val="00950292"/>
    <w:rsid w:val="0095082C"/>
    <w:rsid w:val="00951B9E"/>
    <w:rsid w:val="00951ECD"/>
    <w:rsid w:val="009531BF"/>
    <w:rsid w:val="009535DD"/>
    <w:rsid w:val="009537B0"/>
    <w:rsid w:val="00953CCC"/>
    <w:rsid w:val="00953E06"/>
    <w:rsid w:val="009545F1"/>
    <w:rsid w:val="00955EAC"/>
    <w:rsid w:val="00955FDD"/>
    <w:rsid w:val="0095657F"/>
    <w:rsid w:val="0095781D"/>
    <w:rsid w:val="00957C73"/>
    <w:rsid w:val="00960C70"/>
    <w:rsid w:val="00960D3D"/>
    <w:rsid w:val="00961518"/>
    <w:rsid w:val="009624A4"/>
    <w:rsid w:val="0096396B"/>
    <w:rsid w:val="00963A0F"/>
    <w:rsid w:val="00966591"/>
    <w:rsid w:val="009672CF"/>
    <w:rsid w:val="00967F7A"/>
    <w:rsid w:val="0097073C"/>
    <w:rsid w:val="009716DA"/>
    <w:rsid w:val="00972C5E"/>
    <w:rsid w:val="00973FEB"/>
    <w:rsid w:val="00974F46"/>
    <w:rsid w:val="00975D9F"/>
    <w:rsid w:val="00976D4F"/>
    <w:rsid w:val="00980077"/>
    <w:rsid w:val="009801DE"/>
    <w:rsid w:val="009805B5"/>
    <w:rsid w:val="00982724"/>
    <w:rsid w:val="00982F80"/>
    <w:rsid w:val="0098570D"/>
    <w:rsid w:val="009868DB"/>
    <w:rsid w:val="009874C6"/>
    <w:rsid w:val="0098754A"/>
    <w:rsid w:val="00990C4F"/>
    <w:rsid w:val="00993290"/>
    <w:rsid w:val="009932AC"/>
    <w:rsid w:val="009942A4"/>
    <w:rsid w:val="00994DC8"/>
    <w:rsid w:val="00994F0B"/>
    <w:rsid w:val="00994F6D"/>
    <w:rsid w:val="00995C96"/>
    <w:rsid w:val="00997117"/>
    <w:rsid w:val="00997303"/>
    <w:rsid w:val="009A08C9"/>
    <w:rsid w:val="009A16F8"/>
    <w:rsid w:val="009A273A"/>
    <w:rsid w:val="009A5086"/>
    <w:rsid w:val="009A5590"/>
    <w:rsid w:val="009A6842"/>
    <w:rsid w:val="009A710F"/>
    <w:rsid w:val="009B05D4"/>
    <w:rsid w:val="009B2C7C"/>
    <w:rsid w:val="009B397C"/>
    <w:rsid w:val="009B4A02"/>
    <w:rsid w:val="009B60EC"/>
    <w:rsid w:val="009B6B9C"/>
    <w:rsid w:val="009B7005"/>
    <w:rsid w:val="009C1576"/>
    <w:rsid w:val="009C15AE"/>
    <w:rsid w:val="009C3206"/>
    <w:rsid w:val="009C3212"/>
    <w:rsid w:val="009C3878"/>
    <w:rsid w:val="009C400E"/>
    <w:rsid w:val="009C59D4"/>
    <w:rsid w:val="009C72C3"/>
    <w:rsid w:val="009D0D08"/>
    <w:rsid w:val="009D1183"/>
    <w:rsid w:val="009D21C4"/>
    <w:rsid w:val="009D21E9"/>
    <w:rsid w:val="009D3D57"/>
    <w:rsid w:val="009D4C13"/>
    <w:rsid w:val="009D613A"/>
    <w:rsid w:val="009D6671"/>
    <w:rsid w:val="009D68EE"/>
    <w:rsid w:val="009E0559"/>
    <w:rsid w:val="009E06CD"/>
    <w:rsid w:val="009E0D92"/>
    <w:rsid w:val="009E19E0"/>
    <w:rsid w:val="009E1B81"/>
    <w:rsid w:val="009E2F17"/>
    <w:rsid w:val="009E3B93"/>
    <w:rsid w:val="009E556C"/>
    <w:rsid w:val="009F2DB9"/>
    <w:rsid w:val="009F32C3"/>
    <w:rsid w:val="009F4E85"/>
    <w:rsid w:val="009F4F1F"/>
    <w:rsid w:val="009F53D2"/>
    <w:rsid w:val="009F6DB1"/>
    <w:rsid w:val="009F7325"/>
    <w:rsid w:val="00A00251"/>
    <w:rsid w:val="00A0179C"/>
    <w:rsid w:val="00A0197C"/>
    <w:rsid w:val="00A01A79"/>
    <w:rsid w:val="00A02C29"/>
    <w:rsid w:val="00A0502D"/>
    <w:rsid w:val="00A0534B"/>
    <w:rsid w:val="00A06AB7"/>
    <w:rsid w:val="00A10939"/>
    <w:rsid w:val="00A10EAB"/>
    <w:rsid w:val="00A13915"/>
    <w:rsid w:val="00A15FAC"/>
    <w:rsid w:val="00A164B4"/>
    <w:rsid w:val="00A16E97"/>
    <w:rsid w:val="00A20785"/>
    <w:rsid w:val="00A22F9E"/>
    <w:rsid w:val="00A267C9"/>
    <w:rsid w:val="00A26EEF"/>
    <w:rsid w:val="00A271DE"/>
    <w:rsid w:val="00A30F59"/>
    <w:rsid w:val="00A322CD"/>
    <w:rsid w:val="00A326C8"/>
    <w:rsid w:val="00A338A0"/>
    <w:rsid w:val="00A3488A"/>
    <w:rsid w:val="00A35875"/>
    <w:rsid w:val="00A36880"/>
    <w:rsid w:val="00A371D2"/>
    <w:rsid w:val="00A379ED"/>
    <w:rsid w:val="00A42510"/>
    <w:rsid w:val="00A442F7"/>
    <w:rsid w:val="00A473B4"/>
    <w:rsid w:val="00A50211"/>
    <w:rsid w:val="00A504DB"/>
    <w:rsid w:val="00A50DBB"/>
    <w:rsid w:val="00A51BB0"/>
    <w:rsid w:val="00A5302F"/>
    <w:rsid w:val="00A539A5"/>
    <w:rsid w:val="00A54446"/>
    <w:rsid w:val="00A54E20"/>
    <w:rsid w:val="00A55295"/>
    <w:rsid w:val="00A554D6"/>
    <w:rsid w:val="00A5604A"/>
    <w:rsid w:val="00A57556"/>
    <w:rsid w:val="00A602B8"/>
    <w:rsid w:val="00A604F2"/>
    <w:rsid w:val="00A6268C"/>
    <w:rsid w:val="00A630A9"/>
    <w:rsid w:val="00A63F8B"/>
    <w:rsid w:val="00A64767"/>
    <w:rsid w:val="00A65066"/>
    <w:rsid w:val="00A65611"/>
    <w:rsid w:val="00A65797"/>
    <w:rsid w:val="00A65A63"/>
    <w:rsid w:val="00A65D2E"/>
    <w:rsid w:val="00A66F1A"/>
    <w:rsid w:val="00A711D2"/>
    <w:rsid w:val="00A73F0D"/>
    <w:rsid w:val="00A76D05"/>
    <w:rsid w:val="00A82CBF"/>
    <w:rsid w:val="00A83398"/>
    <w:rsid w:val="00A85866"/>
    <w:rsid w:val="00A8606D"/>
    <w:rsid w:val="00A86FE0"/>
    <w:rsid w:val="00A876ED"/>
    <w:rsid w:val="00A87A43"/>
    <w:rsid w:val="00A9048B"/>
    <w:rsid w:val="00A904F6"/>
    <w:rsid w:val="00A927B1"/>
    <w:rsid w:val="00A930BE"/>
    <w:rsid w:val="00A9334D"/>
    <w:rsid w:val="00A93ACB"/>
    <w:rsid w:val="00A93CBD"/>
    <w:rsid w:val="00A94689"/>
    <w:rsid w:val="00A94FC1"/>
    <w:rsid w:val="00A95AA1"/>
    <w:rsid w:val="00A97A0F"/>
    <w:rsid w:val="00A97F29"/>
    <w:rsid w:val="00A97FBE"/>
    <w:rsid w:val="00AA18C5"/>
    <w:rsid w:val="00AA45B2"/>
    <w:rsid w:val="00AA4908"/>
    <w:rsid w:val="00AA49F1"/>
    <w:rsid w:val="00AA4ADC"/>
    <w:rsid w:val="00AA5B38"/>
    <w:rsid w:val="00AA5EEE"/>
    <w:rsid w:val="00AA6174"/>
    <w:rsid w:val="00AA671B"/>
    <w:rsid w:val="00AA7C2D"/>
    <w:rsid w:val="00AB0926"/>
    <w:rsid w:val="00AB0F59"/>
    <w:rsid w:val="00AB2398"/>
    <w:rsid w:val="00AB494C"/>
    <w:rsid w:val="00AB68C0"/>
    <w:rsid w:val="00AB6A88"/>
    <w:rsid w:val="00AB7DD8"/>
    <w:rsid w:val="00AC2733"/>
    <w:rsid w:val="00AC2B2F"/>
    <w:rsid w:val="00AC32F0"/>
    <w:rsid w:val="00AC4097"/>
    <w:rsid w:val="00AC5717"/>
    <w:rsid w:val="00AC6859"/>
    <w:rsid w:val="00AC692C"/>
    <w:rsid w:val="00AC6C54"/>
    <w:rsid w:val="00AD062E"/>
    <w:rsid w:val="00AD0BFD"/>
    <w:rsid w:val="00AD2B0B"/>
    <w:rsid w:val="00AD35DF"/>
    <w:rsid w:val="00AD49B4"/>
    <w:rsid w:val="00AD4E2D"/>
    <w:rsid w:val="00AD5522"/>
    <w:rsid w:val="00AE077D"/>
    <w:rsid w:val="00AE23EF"/>
    <w:rsid w:val="00AE40BD"/>
    <w:rsid w:val="00AE47DD"/>
    <w:rsid w:val="00AE5503"/>
    <w:rsid w:val="00AE5B83"/>
    <w:rsid w:val="00AF51BD"/>
    <w:rsid w:val="00AF67E9"/>
    <w:rsid w:val="00AF7B07"/>
    <w:rsid w:val="00B0375F"/>
    <w:rsid w:val="00B03EF9"/>
    <w:rsid w:val="00B05B6C"/>
    <w:rsid w:val="00B05E50"/>
    <w:rsid w:val="00B06198"/>
    <w:rsid w:val="00B06685"/>
    <w:rsid w:val="00B06B43"/>
    <w:rsid w:val="00B1035F"/>
    <w:rsid w:val="00B10565"/>
    <w:rsid w:val="00B133AD"/>
    <w:rsid w:val="00B13F5F"/>
    <w:rsid w:val="00B14B1D"/>
    <w:rsid w:val="00B15DCA"/>
    <w:rsid w:val="00B17ED5"/>
    <w:rsid w:val="00B21BDF"/>
    <w:rsid w:val="00B2289A"/>
    <w:rsid w:val="00B248C8"/>
    <w:rsid w:val="00B2507F"/>
    <w:rsid w:val="00B266AB"/>
    <w:rsid w:val="00B26CA5"/>
    <w:rsid w:val="00B2765D"/>
    <w:rsid w:val="00B30E68"/>
    <w:rsid w:val="00B30E6C"/>
    <w:rsid w:val="00B34CB8"/>
    <w:rsid w:val="00B35EAD"/>
    <w:rsid w:val="00B3625A"/>
    <w:rsid w:val="00B416AA"/>
    <w:rsid w:val="00B416B4"/>
    <w:rsid w:val="00B41952"/>
    <w:rsid w:val="00B41E0D"/>
    <w:rsid w:val="00B423FC"/>
    <w:rsid w:val="00B42EB5"/>
    <w:rsid w:val="00B4302E"/>
    <w:rsid w:val="00B44875"/>
    <w:rsid w:val="00B46485"/>
    <w:rsid w:val="00B47217"/>
    <w:rsid w:val="00B4746D"/>
    <w:rsid w:val="00B47AD9"/>
    <w:rsid w:val="00B50D25"/>
    <w:rsid w:val="00B52874"/>
    <w:rsid w:val="00B574A7"/>
    <w:rsid w:val="00B57948"/>
    <w:rsid w:val="00B60EA5"/>
    <w:rsid w:val="00B612B1"/>
    <w:rsid w:val="00B615EB"/>
    <w:rsid w:val="00B61D2D"/>
    <w:rsid w:val="00B643D2"/>
    <w:rsid w:val="00B670C7"/>
    <w:rsid w:val="00B71C08"/>
    <w:rsid w:val="00B7205B"/>
    <w:rsid w:val="00B73CA4"/>
    <w:rsid w:val="00B7408B"/>
    <w:rsid w:val="00B76DC5"/>
    <w:rsid w:val="00B77D10"/>
    <w:rsid w:val="00B8009D"/>
    <w:rsid w:val="00B80562"/>
    <w:rsid w:val="00B810A1"/>
    <w:rsid w:val="00B810F9"/>
    <w:rsid w:val="00B815F2"/>
    <w:rsid w:val="00B816FF"/>
    <w:rsid w:val="00B83CA9"/>
    <w:rsid w:val="00B83CB7"/>
    <w:rsid w:val="00B8536C"/>
    <w:rsid w:val="00B85BE0"/>
    <w:rsid w:val="00B86EC9"/>
    <w:rsid w:val="00B90B49"/>
    <w:rsid w:val="00B917E5"/>
    <w:rsid w:val="00B94F32"/>
    <w:rsid w:val="00B952DB"/>
    <w:rsid w:val="00B95CA1"/>
    <w:rsid w:val="00B9617D"/>
    <w:rsid w:val="00B962DB"/>
    <w:rsid w:val="00B96CA4"/>
    <w:rsid w:val="00BA0804"/>
    <w:rsid w:val="00BA0F7F"/>
    <w:rsid w:val="00BA390F"/>
    <w:rsid w:val="00BA5CD2"/>
    <w:rsid w:val="00BA63FD"/>
    <w:rsid w:val="00BA7DBF"/>
    <w:rsid w:val="00BB09BA"/>
    <w:rsid w:val="00BB1EA1"/>
    <w:rsid w:val="00BB208D"/>
    <w:rsid w:val="00BB3323"/>
    <w:rsid w:val="00BB3CB9"/>
    <w:rsid w:val="00BB7057"/>
    <w:rsid w:val="00BB751E"/>
    <w:rsid w:val="00BB7622"/>
    <w:rsid w:val="00BB7F64"/>
    <w:rsid w:val="00BC21F1"/>
    <w:rsid w:val="00BC25B0"/>
    <w:rsid w:val="00BC28A8"/>
    <w:rsid w:val="00BC489D"/>
    <w:rsid w:val="00BC5880"/>
    <w:rsid w:val="00BC5F84"/>
    <w:rsid w:val="00BC60A0"/>
    <w:rsid w:val="00BC6553"/>
    <w:rsid w:val="00BC6DBD"/>
    <w:rsid w:val="00BC7B8D"/>
    <w:rsid w:val="00BD052E"/>
    <w:rsid w:val="00BD325A"/>
    <w:rsid w:val="00BD371D"/>
    <w:rsid w:val="00BD5984"/>
    <w:rsid w:val="00BD5DA1"/>
    <w:rsid w:val="00BE0AE4"/>
    <w:rsid w:val="00BE0E2E"/>
    <w:rsid w:val="00BE0F97"/>
    <w:rsid w:val="00BE2504"/>
    <w:rsid w:val="00BE31C6"/>
    <w:rsid w:val="00BE330A"/>
    <w:rsid w:val="00BE3982"/>
    <w:rsid w:val="00BE57FC"/>
    <w:rsid w:val="00BE6354"/>
    <w:rsid w:val="00BE6815"/>
    <w:rsid w:val="00BE6CC4"/>
    <w:rsid w:val="00BE7C28"/>
    <w:rsid w:val="00BF0D39"/>
    <w:rsid w:val="00BF2B59"/>
    <w:rsid w:val="00BF4015"/>
    <w:rsid w:val="00BF69CC"/>
    <w:rsid w:val="00BF69DC"/>
    <w:rsid w:val="00BF77BC"/>
    <w:rsid w:val="00C02FC8"/>
    <w:rsid w:val="00C0388D"/>
    <w:rsid w:val="00C048DB"/>
    <w:rsid w:val="00C07B85"/>
    <w:rsid w:val="00C11763"/>
    <w:rsid w:val="00C1443C"/>
    <w:rsid w:val="00C170E7"/>
    <w:rsid w:val="00C17D58"/>
    <w:rsid w:val="00C22409"/>
    <w:rsid w:val="00C23248"/>
    <w:rsid w:val="00C248F7"/>
    <w:rsid w:val="00C26DAB"/>
    <w:rsid w:val="00C301E9"/>
    <w:rsid w:val="00C31BE0"/>
    <w:rsid w:val="00C3262B"/>
    <w:rsid w:val="00C3479C"/>
    <w:rsid w:val="00C37657"/>
    <w:rsid w:val="00C37C1E"/>
    <w:rsid w:val="00C405E6"/>
    <w:rsid w:val="00C42108"/>
    <w:rsid w:val="00C45634"/>
    <w:rsid w:val="00C4608C"/>
    <w:rsid w:val="00C46E36"/>
    <w:rsid w:val="00C477B7"/>
    <w:rsid w:val="00C5036D"/>
    <w:rsid w:val="00C5054D"/>
    <w:rsid w:val="00C51212"/>
    <w:rsid w:val="00C51790"/>
    <w:rsid w:val="00C51E75"/>
    <w:rsid w:val="00C525F8"/>
    <w:rsid w:val="00C52CAF"/>
    <w:rsid w:val="00C53668"/>
    <w:rsid w:val="00C54192"/>
    <w:rsid w:val="00C5469F"/>
    <w:rsid w:val="00C5637B"/>
    <w:rsid w:val="00C609FF"/>
    <w:rsid w:val="00C613E4"/>
    <w:rsid w:val="00C61FB9"/>
    <w:rsid w:val="00C628C0"/>
    <w:rsid w:val="00C62B84"/>
    <w:rsid w:val="00C643C1"/>
    <w:rsid w:val="00C64C9A"/>
    <w:rsid w:val="00C6517D"/>
    <w:rsid w:val="00C66885"/>
    <w:rsid w:val="00C70181"/>
    <w:rsid w:val="00C70351"/>
    <w:rsid w:val="00C7204C"/>
    <w:rsid w:val="00C740F9"/>
    <w:rsid w:val="00C74A99"/>
    <w:rsid w:val="00C75A29"/>
    <w:rsid w:val="00C76E84"/>
    <w:rsid w:val="00C779B7"/>
    <w:rsid w:val="00C77A5F"/>
    <w:rsid w:val="00C826D1"/>
    <w:rsid w:val="00C832E5"/>
    <w:rsid w:val="00C8520A"/>
    <w:rsid w:val="00C85495"/>
    <w:rsid w:val="00C85E54"/>
    <w:rsid w:val="00C8602E"/>
    <w:rsid w:val="00C86359"/>
    <w:rsid w:val="00C864E2"/>
    <w:rsid w:val="00C92FDA"/>
    <w:rsid w:val="00C941D7"/>
    <w:rsid w:val="00C949AD"/>
    <w:rsid w:val="00C95F24"/>
    <w:rsid w:val="00C96B98"/>
    <w:rsid w:val="00CA0253"/>
    <w:rsid w:val="00CA0DF3"/>
    <w:rsid w:val="00CA14BE"/>
    <w:rsid w:val="00CA3218"/>
    <w:rsid w:val="00CA349A"/>
    <w:rsid w:val="00CB043E"/>
    <w:rsid w:val="00CB157D"/>
    <w:rsid w:val="00CB6264"/>
    <w:rsid w:val="00CB64AF"/>
    <w:rsid w:val="00CB6B09"/>
    <w:rsid w:val="00CB76DB"/>
    <w:rsid w:val="00CC1818"/>
    <w:rsid w:val="00CC219D"/>
    <w:rsid w:val="00CC2B24"/>
    <w:rsid w:val="00CC54B2"/>
    <w:rsid w:val="00CD0860"/>
    <w:rsid w:val="00CD394F"/>
    <w:rsid w:val="00CD3A97"/>
    <w:rsid w:val="00CD3C06"/>
    <w:rsid w:val="00CD67E2"/>
    <w:rsid w:val="00CD689C"/>
    <w:rsid w:val="00CD7CFF"/>
    <w:rsid w:val="00CE10A0"/>
    <w:rsid w:val="00CE2749"/>
    <w:rsid w:val="00CE4478"/>
    <w:rsid w:val="00CE584C"/>
    <w:rsid w:val="00CE6985"/>
    <w:rsid w:val="00CE71DA"/>
    <w:rsid w:val="00CF389F"/>
    <w:rsid w:val="00CF4B61"/>
    <w:rsid w:val="00CF4CF0"/>
    <w:rsid w:val="00CF5A4E"/>
    <w:rsid w:val="00CF72C6"/>
    <w:rsid w:val="00CF799C"/>
    <w:rsid w:val="00D000DD"/>
    <w:rsid w:val="00D011AE"/>
    <w:rsid w:val="00D025C7"/>
    <w:rsid w:val="00D02BEC"/>
    <w:rsid w:val="00D02C70"/>
    <w:rsid w:val="00D0320F"/>
    <w:rsid w:val="00D03589"/>
    <w:rsid w:val="00D03C93"/>
    <w:rsid w:val="00D053FA"/>
    <w:rsid w:val="00D054DD"/>
    <w:rsid w:val="00D06619"/>
    <w:rsid w:val="00D06A35"/>
    <w:rsid w:val="00D0757B"/>
    <w:rsid w:val="00D10437"/>
    <w:rsid w:val="00D10541"/>
    <w:rsid w:val="00D11456"/>
    <w:rsid w:val="00D122D6"/>
    <w:rsid w:val="00D129AB"/>
    <w:rsid w:val="00D12B87"/>
    <w:rsid w:val="00D13BA3"/>
    <w:rsid w:val="00D178F8"/>
    <w:rsid w:val="00D208C0"/>
    <w:rsid w:val="00D23CA7"/>
    <w:rsid w:val="00D23EE3"/>
    <w:rsid w:val="00D25771"/>
    <w:rsid w:val="00D25D1D"/>
    <w:rsid w:val="00D3082D"/>
    <w:rsid w:val="00D32C8A"/>
    <w:rsid w:val="00D3344A"/>
    <w:rsid w:val="00D3378B"/>
    <w:rsid w:val="00D33839"/>
    <w:rsid w:val="00D33C01"/>
    <w:rsid w:val="00D3582C"/>
    <w:rsid w:val="00D35DBB"/>
    <w:rsid w:val="00D35EF7"/>
    <w:rsid w:val="00D35F85"/>
    <w:rsid w:val="00D42FF1"/>
    <w:rsid w:val="00D4598C"/>
    <w:rsid w:val="00D4627F"/>
    <w:rsid w:val="00D467C0"/>
    <w:rsid w:val="00D46B1F"/>
    <w:rsid w:val="00D46DB7"/>
    <w:rsid w:val="00D47B0B"/>
    <w:rsid w:val="00D500AB"/>
    <w:rsid w:val="00D516E2"/>
    <w:rsid w:val="00D518EC"/>
    <w:rsid w:val="00D5224A"/>
    <w:rsid w:val="00D52585"/>
    <w:rsid w:val="00D54258"/>
    <w:rsid w:val="00D548F4"/>
    <w:rsid w:val="00D569B9"/>
    <w:rsid w:val="00D57731"/>
    <w:rsid w:val="00D57C37"/>
    <w:rsid w:val="00D60020"/>
    <w:rsid w:val="00D63928"/>
    <w:rsid w:val="00D63FCC"/>
    <w:rsid w:val="00D6551B"/>
    <w:rsid w:val="00D66385"/>
    <w:rsid w:val="00D66A15"/>
    <w:rsid w:val="00D74F4E"/>
    <w:rsid w:val="00D75137"/>
    <w:rsid w:val="00D7642F"/>
    <w:rsid w:val="00D768FE"/>
    <w:rsid w:val="00D835BE"/>
    <w:rsid w:val="00D8382F"/>
    <w:rsid w:val="00D8659D"/>
    <w:rsid w:val="00D86975"/>
    <w:rsid w:val="00D87416"/>
    <w:rsid w:val="00D91703"/>
    <w:rsid w:val="00D9343F"/>
    <w:rsid w:val="00D958D9"/>
    <w:rsid w:val="00D96C8F"/>
    <w:rsid w:val="00DA0FB9"/>
    <w:rsid w:val="00DA1850"/>
    <w:rsid w:val="00DA23F2"/>
    <w:rsid w:val="00DA2E44"/>
    <w:rsid w:val="00DA3148"/>
    <w:rsid w:val="00DA3D43"/>
    <w:rsid w:val="00DA50E0"/>
    <w:rsid w:val="00DA59CB"/>
    <w:rsid w:val="00DA64C3"/>
    <w:rsid w:val="00DB2DC3"/>
    <w:rsid w:val="00DB40D0"/>
    <w:rsid w:val="00DB5B90"/>
    <w:rsid w:val="00DB70A4"/>
    <w:rsid w:val="00DB779C"/>
    <w:rsid w:val="00DB7CC2"/>
    <w:rsid w:val="00DC00F0"/>
    <w:rsid w:val="00DC16C7"/>
    <w:rsid w:val="00DC2921"/>
    <w:rsid w:val="00DC2939"/>
    <w:rsid w:val="00DC33CC"/>
    <w:rsid w:val="00DC428D"/>
    <w:rsid w:val="00DC66D7"/>
    <w:rsid w:val="00DC6DF2"/>
    <w:rsid w:val="00DD0ACB"/>
    <w:rsid w:val="00DD17DA"/>
    <w:rsid w:val="00DD2682"/>
    <w:rsid w:val="00DD4A3B"/>
    <w:rsid w:val="00DD7502"/>
    <w:rsid w:val="00DE2342"/>
    <w:rsid w:val="00DE250E"/>
    <w:rsid w:val="00DE30B1"/>
    <w:rsid w:val="00DE35F9"/>
    <w:rsid w:val="00DE3AEF"/>
    <w:rsid w:val="00DE4332"/>
    <w:rsid w:val="00DE45B2"/>
    <w:rsid w:val="00DE605A"/>
    <w:rsid w:val="00DE71B8"/>
    <w:rsid w:val="00DF2480"/>
    <w:rsid w:val="00DF32DB"/>
    <w:rsid w:val="00DF44A4"/>
    <w:rsid w:val="00DF4BED"/>
    <w:rsid w:val="00DF4C70"/>
    <w:rsid w:val="00DF5FFE"/>
    <w:rsid w:val="00DF6C36"/>
    <w:rsid w:val="00DF79EA"/>
    <w:rsid w:val="00DF7FC1"/>
    <w:rsid w:val="00E01C8F"/>
    <w:rsid w:val="00E02DDD"/>
    <w:rsid w:val="00E047BE"/>
    <w:rsid w:val="00E049E6"/>
    <w:rsid w:val="00E05F08"/>
    <w:rsid w:val="00E06925"/>
    <w:rsid w:val="00E071EC"/>
    <w:rsid w:val="00E16507"/>
    <w:rsid w:val="00E16DF7"/>
    <w:rsid w:val="00E16EFD"/>
    <w:rsid w:val="00E16F5B"/>
    <w:rsid w:val="00E171B9"/>
    <w:rsid w:val="00E20275"/>
    <w:rsid w:val="00E2051E"/>
    <w:rsid w:val="00E21043"/>
    <w:rsid w:val="00E2188E"/>
    <w:rsid w:val="00E21CC1"/>
    <w:rsid w:val="00E225C0"/>
    <w:rsid w:val="00E2333E"/>
    <w:rsid w:val="00E24FAA"/>
    <w:rsid w:val="00E334C4"/>
    <w:rsid w:val="00E36957"/>
    <w:rsid w:val="00E37F1A"/>
    <w:rsid w:val="00E405B7"/>
    <w:rsid w:val="00E4407D"/>
    <w:rsid w:val="00E440C6"/>
    <w:rsid w:val="00E46C15"/>
    <w:rsid w:val="00E46C99"/>
    <w:rsid w:val="00E47E4A"/>
    <w:rsid w:val="00E50529"/>
    <w:rsid w:val="00E52697"/>
    <w:rsid w:val="00E548B7"/>
    <w:rsid w:val="00E55423"/>
    <w:rsid w:val="00E578A1"/>
    <w:rsid w:val="00E605D5"/>
    <w:rsid w:val="00E60D2D"/>
    <w:rsid w:val="00E611CD"/>
    <w:rsid w:val="00E62551"/>
    <w:rsid w:val="00E63934"/>
    <w:rsid w:val="00E64E45"/>
    <w:rsid w:val="00E65B17"/>
    <w:rsid w:val="00E65E71"/>
    <w:rsid w:val="00E70CA0"/>
    <w:rsid w:val="00E72CA1"/>
    <w:rsid w:val="00E75C79"/>
    <w:rsid w:val="00E76546"/>
    <w:rsid w:val="00E770E3"/>
    <w:rsid w:val="00E7725C"/>
    <w:rsid w:val="00E7756B"/>
    <w:rsid w:val="00E80A0E"/>
    <w:rsid w:val="00E82742"/>
    <w:rsid w:val="00E850B9"/>
    <w:rsid w:val="00E8577E"/>
    <w:rsid w:val="00E879B7"/>
    <w:rsid w:val="00E87E53"/>
    <w:rsid w:val="00E90A9A"/>
    <w:rsid w:val="00E90BC7"/>
    <w:rsid w:val="00E9122A"/>
    <w:rsid w:val="00E92BDD"/>
    <w:rsid w:val="00E92E5E"/>
    <w:rsid w:val="00E94377"/>
    <w:rsid w:val="00E94397"/>
    <w:rsid w:val="00E94969"/>
    <w:rsid w:val="00E95A8F"/>
    <w:rsid w:val="00E9639B"/>
    <w:rsid w:val="00E970D4"/>
    <w:rsid w:val="00E9721F"/>
    <w:rsid w:val="00EA2711"/>
    <w:rsid w:val="00EA38B7"/>
    <w:rsid w:val="00EA4EB1"/>
    <w:rsid w:val="00EA64A2"/>
    <w:rsid w:val="00EB33D5"/>
    <w:rsid w:val="00EB3C34"/>
    <w:rsid w:val="00EB3C7C"/>
    <w:rsid w:val="00EB6BD2"/>
    <w:rsid w:val="00EC1BDF"/>
    <w:rsid w:val="00EC1F9A"/>
    <w:rsid w:val="00EC2FCB"/>
    <w:rsid w:val="00EC3885"/>
    <w:rsid w:val="00EC4288"/>
    <w:rsid w:val="00EC450D"/>
    <w:rsid w:val="00EC4B41"/>
    <w:rsid w:val="00EC5163"/>
    <w:rsid w:val="00EC6AA5"/>
    <w:rsid w:val="00EC6AD5"/>
    <w:rsid w:val="00ED0112"/>
    <w:rsid w:val="00ED10E9"/>
    <w:rsid w:val="00ED142B"/>
    <w:rsid w:val="00ED20E1"/>
    <w:rsid w:val="00ED3E5A"/>
    <w:rsid w:val="00ED437C"/>
    <w:rsid w:val="00ED5669"/>
    <w:rsid w:val="00ED64E7"/>
    <w:rsid w:val="00ED6CBE"/>
    <w:rsid w:val="00EE038E"/>
    <w:rsid w:val="00EE10AF"/>
    <w:rsid w:val="00EE2B35"/>
    <w:rsid w:val="00EE33FC"/>
    <w:rsid w:val="00EE4CDE"/>
    <w:rsid w:val="00EE4F61"/>
    <w:rsid w:val="00EF02E5"/>
    <w:rsid w:val="00EF12ED"/>
    <w:rsid w:val="00EF21F2"/>
    <w:rsid w:val="00EF41A6"/>
    <w:rsid w:val="00EF49C1"/>
    <w:rsid w:val="00EF4AC3"/>
    <w:rsid w:val="00EF51E5"/>
    <w:rsid w:val="00EF554F"/>
    <w:rsid w:val="00F02C30"/>
    <w:rsid w:val="00F032DC"/>
    <w:rsid w:val="00F03B37"/>
    <w:rsid w:val="00F05DBE"/>
    <w:rsid w:val="00F139D2"/>
    <w:rsid w:val="00F1539F"/>
    <w:rsid w:val="00F16A54"/>
    <w:rsid w:val="00F22A53"/>
    <w:rsid w:val="00F24402"/>
    <w:rsid w:val="00F244D7"/>
    <w:rsid w:val="00F26524"/>
    <w:rsid w:val="00F26B79"/>
    <w:rsid w:val="00F26FD3"/>
    <w:rsid w:val="00F31461"/>
    <w:rsid w:val="00F3160C"/>
    <w:rsid w:val="00F343A3"/>
    <w:rsid w:val="00F350DD"/>
    <w:rsid w:val="00F3528E"/>
    <w:rsid w:val="00F370EF"/>
    <w:rsid w:val="00F375AF"/>
    <w:rsid w:val="00F3788E"/>
    <w:rsid w:val="00F405E8"/>
    <w:rsid w:val="00F40E0E"/>
    <w:rsid w:val="00F4188D"/>
    <w:rsid w:val="00F46102"/>
    <w:rsid w:val="00F461E5"/>
    <w:rsid w:val="00F4669D"/>
    <w:rsid w:val="00F4732A"/>
    <w:rsid w:val="00F50276"/>
    <w:rsid w:val="00F50F07"/>
    <w:rsid w:val="00F51B59"/>
    <w:rsid w:val="00F51CE3"/>
    <w:rsid w:val="00F52BFA"/>
    <w:rsid w:val="00F52F7F"/>
    <w:rsid w:val="00F566AF"/>
    <w:rsid w:val="00F602E6"/>
    <w:rsid w:val="00F60F85"/>
    <w:rsid w:val="00F63942"/>
    <w:rsid w:val="00F66A0F"/>
    <w:rsid w:val="00F70DCC"/>
    <w:rsid w:val="00F71E86"/>
    <w:rsid w:val="00F73043"/>
    <w:rsid w:val="00F734A8"/>
    <w:rsid w:val="00F73EC9"/>
    <w:rsid w:val="00F810CA"/>
    <w:rsid w:val="00F81BEF"/>
    <w:rsid w:val="00F8247C"/>
    <w:rsid w:val="00F837E5"/>
    <w:rsid w:val="00F86832"/>
    <w:rsid w:val="00F90514"/>
    <w:rsid w:val="00F90E46"/>
    <w:rsid w:val="00F90FBD"/>
    <w:rsid w:val="00F9389A"/>
    <w:rsid w:val="00F957CC"/>
    <w:rsid w:val="00F965FE"/>
    <w:rsid w:val="00F96E2D"/>
    <w:rsid w:val="00F97E63"/>
    <w:rsid w:val="00FA028B"/>
    <w:rsid w:val="00FA2BA7"/>
    <w:rsid w:val="00FA2FD4"/>
    <w:rsid w:val="00FA406E"/>
    <w:rsid w:val="00FA4A64"/>
    <w:rsid w:val="00FA6664"/>
    <w:rsid w:val="00FA6F1D"/>
    <w:rsid w:val="00FB0584"/>
    <w:rsid w:val="00FB2D40"/>
    <w:rsid w:val="00FB4D9D"/>
    <w:rsid w:val="00FB4DBF"/>
    <w:rsid w:val="00FB70D8"/>
    <w:rsid w:val="00FB7DE1"/>
    <w:rsid w:val="00FC1DE7"/>
    <w:rsid w:val="00FC3055"/>
    <w:rsid w:val="00FC46C7"/>
    <w:rsid w:val="00FC596C"/>
    <w:rsid w:val="00FC72BB"/>
    <w:rsid w:val="00FC7973"/>
    <w:rsid w:val="00FC7EA6"/>
    <w:rsid w:val="00FD0224"/>
    <w:rsid w:val="00FD0431"/>
    <w:rsid w:val="00FD0BA9"/>
    <w:rsid w:val="00FD0D99"/>
    <w:rsid w:val="00FD0F4E"/>
    <w:rsid w:val="00FD7118"/>
    <w:rsid w:val="00FD780F"/>
    <w:rsid w:val="00FE1F88"/>
    <w:rsid w:val="00FE3108"/>
    <w:rsid w:val="00FE3F27"/>
    <w:rsid w:val="00FE60E3"/>
    <w:rsid w:val="00FE783E"/>
    <w:rsid w:val="00FF1085"/>
    <w:rsid w:val="00FF26E1"/>
    <w:rsid w:val="00FF2C19"/>
    <w:rsid w:val="00FF4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B06685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06685"/>
    <w:pPr>
      <w:keepNext/>
      <w:jc w:val="center"/>
      <w:outlineLvl w:val="0"/>
    </w:pPr>
    <w:rPr>
      <w:rFonts w:ascii="Century Gothic" w:hAnsi="Century Gothic"/>
      <w:i/>
      <w:sz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0668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066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0668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06685"/>
    <w:pPr>
      <w:keepNext/>
      <w:jc w:val="center"/>
      <w:outlineLvl w:val="4"/>
    </w:pPr>
    <w:rPr>
      <w:b/>
      <w:i/>
      <w:sz w:val="4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0668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06685"/>
    <w:pPr>
      <w:keepNext/>
      <w:ind w:firstLine="709"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99"/>
    <w:qFormat/>
    <w:rsid w:val="00B06685"/>
    <w:pPr>
      <w:keepNext/>
      <w:jc w:val="center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B06685"/>
    <w:pPr>
      <w:keepNext/>
      <w:jc w:val="center"/>
      <w:outlineLvl w:val="8"/>
    </w:pPr>
    <w:rPr>
      <w:b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B13B6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B13B6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B13B6"/>
    <w:rPr>
      <w:rFonts w:ascii="Cambria" w:hAnsi="Cambria" w:cs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B13B6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B13B6"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B13B6"/>
    <w:rPr>
      <w:rFonts w:ascii="Calibri" w:hAnsi="Calibri" w:cs="Times New Roman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B13B6"/>
    <w:rPr>
      <w:rFonts w:ascii="Calibri" w:hAnsi="Calibri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B13B6"/>
    <w:rPr>
      <w:rFonts w:ascii="Calibri" w:hAnsi="Calibri"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B13B6"/>
    <w:rPr>
      <w:rFonts w:ascii="Cambria" w:hAnsi="Cambria" w:cs="Times New Roman"/>
    </w:rPr>
  </w:style>
  <w:style w:type="paragraph" w:styleId="BodyTextIndent3">
    <w:name w:val="Body Text Indent 3"/>
    <w:basedOn w:val="Normal"/>
    <w:link w:val="BodyTextIndent3Char"/>
    <w:uiPriority w:val="99"/>
    <w:rsid w:val="00B06685"/>
    <w:pPr>
      <w:ind w:firstLine="709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3B13B6"/>
    <w:rPr>
      <w:rFonts w:cs="Times New Roman"/>
      <w:sz w:val="16"/>
    </w:rPr>
  </w:style>
  <w:style w:type="paragraph" w:styleId="BodyText3">
    <w:name w:val="Body Text 3"/>
    <w:basedOn w:val="Normal"/>
    <w:link w:val="BodyText3Char"/>
    <w:uiPriority w:val="99"/>
    <w:rsid w:val="00B0668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3B13B6"/>
    <w:rPr>
      <w:rFonts w:cs="Times New Roman"/>
      <w:sz w:val="16"/>
    </w:rPr>
  </w:style>
  <w:style w:type="paragraph" w:styleId="BodyTextIndent">
    <w:name w:val="Body Text Indent"/>
    <w:basedOn w:val="Normal"/>
    <w:link w:val="BodyTextIndentChar"/>
    <w:uiPriority w:val="99"/>
    <w:rsid w:val="00B06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B13B6"/>
    <w:rPr>
      <w:rFonts w:cs="Times New Roman"/>
      <w:sz w:val="20"/>
    </w:rPr>
  </w:style>
  <w:style w:type="paragraph" w:styleId="Footer">
    <w:name w:val="footer"/>
    <w:basedOn w:val="Normal"/>
    <w:link w:val="FooterChar"/>
    <w:uiPriority w:val="99"/>
    <w:rsid w:val="00B0668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B13B6"/>
    <w:rPr>
      <w:rFonts w:cs="Times New Roman"/>
      <w:sz w:val="20"/>
    </w:rPr>
  </w:style>
  <w:style w:type="character" w:styleId="PageNumber">
    <w:name w:val="page number"/>
    <w:basedOn w:val="DefaultParagraphFont"/>
    <w:uiPriority w:val="99"/>
    <w:rsid w:val="00B06685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B06685"/>
    <w:pPr>
      <w:jc w:val="center"/>
    </w:pPr>
    <w:rPr>
      <w:rFonts w:ascii="Arial" w:hAnsi="Arial"/>
      <w:b/>
      <w:sz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B13B6"/>
    <w:rPr>
      <w:rFonts w:cs="Times New Roman"/>
      <w:sz w:val="20"/>
    </w:rPr>
  </w:style>
  <w:style w:type="paragraph" w:styleId="BodyText2">
    <w:name w:val="Body Text 2"/>
    <w:basedOn w:val="Normal"/>
    <w:link w:val="BodyText2Char"/>
    <w:uiPriority w:val="99"/>
    <w:rsid w:val="00B06685"/>
    <w:rPr>
      <w:i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3B13B6"/>
    <w:rPr>
      <w:rFonts w:cs="Times New Roman"/>
      <w:sz w:val="20"/>
    </w:rPr>
  </w:style>
  <w:style w:type="paragraph" w:styleId="Header">
    <w:name w:val="header"/>
    <w:basedOn w:val="Normal"/>
    <w:link w:val="HeaderChar"/>
    <w:uiPriority w:val="99"/>
    <w:rsid w:val="00B0668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B13B6"/>
    <w:rPr>
      <w:rFonts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990C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13B6"/>
    <w:rPr>
      <w:rFonts w:cs="Times New Roman"/>
      <w:sz w:val="2"/>
    </w:rPr>
  </w:style>
  <w:style w:type="table" w:styleId="TableGrid">
    <w:name w:val="Table Grid"/>
    <w:basedOn w:val="TableNormal"/>
    <w:uiPriority w:val="99"/>
    <w:rsid w:val="004B13F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E250E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basedOn w:val="Normal"/>
    <w:uiPriority w:val="99"/>
    <w:qFormat/>
    <w:rsid w:val="00254F13"/>
    <w:rPr>
      <w:rFonts w:ascii="Calibri" w:hAnsi="Calibri"/>
      <w:iCs/>
      <w:sz w:val="21"/>
      <w:szCs w:val="21"/>
      <w:lang w:eastAsia="en-US"/>
    </w:rPr>
  </w:style>
  <w:style w:type="paragraph" w:styleId="ListParagraph">
    <w:name w:val="List Paragraph"/>
    <w:basedOn w:val="Normal"/>
    <w:uiPriority w:val="99"/>
    <w:qFormat/>
    <w:rsid w:val="00DA0FB9"/>
    <w:pPr>
      <w:ind w:left="720"/>
      <w:contextualSpacing/>
    </w:pPr>
  </w:style>
  <w:style w:type="character" w:styleId="Strong">
    <w:name w:val="Strong"/>
    <w:basedOn w:val="DefaultParagraphFont"/>
    <w:uiPriority w:val="99"/>
    <w:qFormat/>
    <w:locked/>
    <w:rsid w:val="00214979"/>
    <w:rPr>
      <w:rFonts w:cs="Times New Roman"/>
      <w:b/>
    </w:rPr>
  </w:style>
  <w:style w:type="character" w:customStyle="1" w:styleId="2">
    <w:name w:val="Основной текст (2)_"/>
    <w:link w:val="21"/>
    <w:uiPriority w:val="99"/>
    <w:locked/>
    <w:rsid w:val="00A8606D"/>
    <w:rPr>
      <w:sz w:val="27"/>
    </w:rPr>
  </w:style>
  <w:style w:type="character" w:customStyle="1" w:styleId="4">
    <w:name w:val="Заголовок №4_"/>
    <w:link w:val="41"/>
    <w:uiPriority w:val="99"/>
    <w:locked/>
    <w:rsid w:val="00A8606D"/>
    <w:rPr>
      <w:b/>
      <w:sz w:val="27"/>
    </w:rPr>
  </w:style>
  <w:style w:type="paragraph" w:customStyle="1" w:styleId="21">
    <w:name w:val="Основной текст (2)1"/>
    <w:basedOn w:val="Normal"/>
    <w:link w:val="2"/>
    <w:uiPriority w:val="99"/>
    <w:rsid w:val="00A8606D"/>
    <w:pPr>
      <w:shd w:val="clear" w:color="auto" w:fill="FFFFFF"/>
      <w:spacing w:line="322" w:lineRule="exact"/>
      <w:jc w:val="center"/>
    </w:pPr>
    <w:rPr>
      <w:sz w:val="27"/>
    </w:rPr>
  </w:style>
  <w:style w:type="paragraph" w:customStyle="1" w:styleId="41">
    <w:name w:val="Заголовок №41"/>
    <w:basedOn w:val="Normal"/>
    <w:link w:val="4"/>
    <w:uiPriority w:val="99"/>
    <w:rsid w:val="00A8606D"/>
    <w:pPr>
      <w:shd w:val="clear" w:color="auto" w:fill="FFFFFF"/>
      <w:spacing w:after="600" w:line="326" w:lineRule="exact"/>
      <w:jc w:val="right"/>
      <w:outlineLvl w:val="3"/>
    </w:pPr>
    <w:rPr>
      <w:b/>
      <w:sz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51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1.sldx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package" Target="embeddings/______Microsoft_PowerPoint22.sldx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426</TotalTime>
  <Pages>4</Pages>
  <Words>114</Words>
  <Characters>652</Characters>
  <Application>Microsoft Office Outlook</Application>
  <DocSecurity>0</DocSecurity>
  <Lines>0</Lines>
  <Paragraphs>0</Paragraphs>
  <ScaleCrop>false</ScaleCrop>
  <Company>МБУЗ "Зеленодольская ЦРБ"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Министерство здравоохранения </dc:title>
  <dc:subject/>
  <dc:creator>Гусев Н.А.</dc:creator>
  <cp:keywords/>
  <dc:description/>
  <cp:lastModifiedBy>tatyana_i</cp:lastModifiedBy>
  <cp:revision>40</cp:revision>
  <cp:lastPrinted>2015-03-02T09:41:00Z</cp:lastPrinted>
  <dcterms:created xsi:type="dcterms:W3CDTF">2015-03-02T07:45:00Z</dcterms:created>
  <dcterms:modified xsi:type="dcterms:W3CDTF">2015-04-16T09:56:00Z</dcterms:modified>
</cp:coreProperties>
</file>